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282B" w:rsidRPr="00107F55" w:rsidRDefault="0013282B" w:rsidP="0093647A">
      <w:pPr>
        <w:pStyle w:val="LuogoData"/>
      </w:pPr>
      <w:r w:rsidRPr="0093647A">
        <w:rPr>
          <w:b/>
        </w:rPr>
        <w:t>Prot. n. 2244Vercelli,10 agosto 2015</w:t>
      </w:r>
    </w:p>
    <w:p w:rsidR="0013282B" w:rsidRDefault="0013282B" w:rsidP="0093647A">
      <w:pPr>
        <w:pStyle w:val="LuogoData"/>
      </w:pPr>
    </w:p>
    <w:p w:rsidR="0013282B" w:rsidRPr="00746855" w:rsidRDefault="0013282B" w:rsidP="0093647A">
      <w:pPr>
        <w:pStyle w:val="LuogoData"/>
        <w:jc w:val="right"/>
      </w:pPr>
      <w:r w:rsidRPr="00746855">
        <w:t>Ai Dirigenti Scolastici</w:t>
      </w:r>
    </w:p>
    <w:p w:rsidR="0013282B" w:rsidRPr="00746855" w:rsidRDefault="0013282B" w:rsidP="0093647A">
      <w:pPr>
        <w:pStyle w:val="LuogoData"/>
        <w:jc w:val="right"/>
      </w:pPr>
      <w:r w:rsidRPr="00746855">
        <w:t>Loro Sedi</w:t>
      </w:r>
    </w:p>
    <w:p w:rsidR="0013282B" w:rsidRPr="00746855" w:rsidRDefault="0013282B" w:rsidP="0093647A">
      <w:pPr>
        <w:pStyle w:val="LuogoData"/>
        <w:jc w:val="right"/>
      </w:pPr>
      <w:r w:rsidRPr="00746855">
        <w:t>Alle OO.SS. di categoria</w:t>
      </w:r>
    </w:p>
    <w:p w:rsidR="0013282B" w:rsidRPr="00746855" w:rsidRDefault="0013282B" w:rsidP="0093647A">
      <w:pPr>
        <w:pStyle w:val="LuogoData"/>
        <w:jc w:val="right"/>
      </w:pPr>
      <w:r w:rsidRPr="00746855">
        <w:t>Loro sedi</w:t>
      </w:r>
    </w:p>
    <w:p w:rsidR="0013282B" w:rsidRPr="00746855" w:rsidRDefault="0013282B" w:rsidP="0093647A">
      <w:pPr>
        <w:pStyle w:val="LuogoData"/>
        <w:jc w:val="right"/>
      </w:pPr>
      <w:r w:rsidRPr="00746855">
        <w:t>Al sito internet dell’UST Vercelli</w:t>
      </w:r>
    </w:p>
    <w:p w:rsidR="0013282B" w:rsidRPr="00746855" w:rsidRDefault="0013282B" w:rsidP="0093647A">
      <w:pPr>
        <w:pStyle w:val="LuogoData"/>
      </w:pPr>
    </w:p>
    <w:p w:rsidR="0013282B" w:rsidRPr="0093647A" w:rsidRDefault="0013282B" w:rsidP="0093647A">
      <w:pPr>
        <w:pStyle w:val="LuogoData"/>
        <w:rPr>
          <w:b/>
        </w:rPr>
      </w:pPr>
      <w:r w:rsidRPr="0093647A">
        <w:rPr>
          <w:b/>
        </w:rPr>
        <w:t>Oggetto: Convocazione docenti individuati quali destinatari di contratto di lavoro a tempo indeterminato anno scolastico 2015/2016. Assegnazione sede di servizio.</w:t>
      </w:r>
    </w:p>
    <w:p w:rsidR="0013282B" w:rsidRPr="00746855" w:rsidRDefault="0013282B" w:rsidP="0093647A">
      <w:pPr>
        <w:pStyle w:val="LuogoData"/>
      </w:pPr>
    </w:p>
    <w:p w:rsidR="0013282B" w:rsidRPr="00746855" w:rsidRDefault="0013282B" w:rsidP="0093647A">
      <w:pPr>
        <w:pStyle w:val="LuogoData"/>
      </w:pPr>
      <w:r w:rsidRPr="00746855">
        <w:t xml:space="preserve">       Si comunica che i sottoindicati docenti, già individuati quali destinatari di una proposta di assunzione a tempo indeterminato per l’anno scolastico 2015/2016, sono convocati il giorno 26 agosto p.v. alle ore 9 presso l’Istituto Magistrale “R. Stampa” di Vercelli, corso Italia n. 48 per l’assegnazione della sede di servizio.</w:t>
      </w:r>
    </w:p>
    <w:p w:rsidR="0013282B" w:rsidRPr="0093647A" w:rsidRDefault="0013282B" w:rsidP="0093647A">
      <w:pPr>
        <w:pStyle w:val="LuogoData"/>
        <w:rPr>
          <w:b/>
        </w:rPr>
      </w:pPr>
      <w:r w:rsidRPr="0093647A">
        <w:rPr>
          <w:b/>
        </w:rPr>
        <w:t>SCUOLA DELL’INFANZIA – POSTI COMUNI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1"/>
        <w:gridCol w:w="3533"/>
        <w:gridCol w:w="940"/>
        <w:gridCol w:w="1268"/>
        <w:gridCol w:w="1009"/>
      </w:tblGrid>
      <w:tr w:rsidR="0013282B" w:rsidRPr="008B3EE0" w:rsidTr="008B3EE0">
        <w:tc>
          <w:tcPr>
            <w:tcW w:w="0" w:type="auto"/>
            <w:vAlign w:val="center"/>
          </w:tcPr>
          <w:p w:rsidR="0013282B" w:rsidRPr="008B3EE0" w:rsidRDefault="0013282B" w:rsidP="0093647A">
            <w:pPr>
              <w:pStyle w:val="LuogoData"/>
              <w:rPr>
                <w:b/>
              </w:rPr>
            </w:pPr>
            <w:r w:rsidRPr="008B3EE0">
              <w:rPr>
                <w:b/>
              </w:rPr>
              <w:t>N.</w:t>
            </w:r>
          </w:p>
        </w:tc>
        <w:tc>
          <w:tcPr>
            <w:tcW w:w="0" w:type="auto"/>
            <w:vAlign w:val="center"/>
          </w:tcPr>
          <w:p w:rsidR="0013282B" w:rsidRPr="008B3EE0" w:rsidRDefault="0013282B" w:rsidP="0093647A">
            <w:pPr>
              <w:pStyle w:val="LuogoData"/>
              <w:rPr>
                <w:b/>
              </w:rPr>
            </w:pPr>
            <w:r w:rsidRPr="008B3EE0">
              <w:rPr>
                <w:b/>
              </w:rPr>
              <w:t>COGNOME NOME</w:t>
            </w:r>
          </w:p>
        </w:tc>
        <w:tc>
          <w:tcPr>
            <w:tcW w:w="0" w:type="auto"/>
            <w:vAlign w:val="center"/>
          </w:tcPr>
          <w:p w:rsidR="0013282B" w:rsidRPr="008B3EE0" w:rsidRDefault="0013282B" w:rsidP="0093647A">
            <w:pPr>
              <w:pStyle w:val="LuogoData"/>
              <w:rPr>
                <w:b/>
              </w:rPr>
            </w:pPr>
            <w:r w:rsidRPr="008B3EE0">
              <w:rPr>
                <w:b/>
              </w:rPr>
              <w:t>PUNTI</w:t>
            </w:r>
          </w:p>
        </w:tc>
        <w:tc>
          <w:tcPr>
            <w:tcW w:w="0" w:type="auto"/>
            <w:vAlign w:val="center"/>
          </w:tcPr>
          <w:p w:rsidR="0013282B" w:rsidRPr="008B3EE0" w:rsidRDefault="0013282B" w:rsidP="0093647A">
            <w:pPr>
              <w:pStyle w:val="LuogoData"/>
              <w:rPr>
                <w:b/>
              </w:rPr>
            </w:pPr>
            <w:r w:rsidRPr="008B3EE0">
              <w:rPr>
                <w:b/>
              </w:rPr>
              <w:t>C.O./GAE</w:t>
            </w:r>
          </w:p>
        </w:tc>
        <w:tc>
          <w:tcPr>
            <w:tcW w:w="0" w:type="auto"/>
            <w:vAlign w:val="center"/>
          </w:tcPr>
          <w:p w:rsidR="0013282B" w:rsidRPr="006C7D1D" w:rsidRDefault="0013282B" w:rsidP="0093647A">
            <w:pPr>
              <w:pStyle w:val="LuogoData"/>
            </w:pPr>
          </w:p>
        </w:tc>
      </w:tr>
      <w:tr w:rsidR="0013282B" w:rsidRPr="008B3EE0" w:rsidTr="008B3EE0">
        <w:trPr>
          <w:trHeight w:val="358"/>
        </w:trPr>
        <w:tc>
          <w:tcPr>
            <w:tcW w:w="0" w:type="auto"/>
            <w:vAlign w:val="center"/>
          </w:tcPr>
          <w:p w:rsidR="0013282B" w:rsidRPr="006C7D1D" w:rsidRDefault="0013282B" w:rsidP="0093647A">
            <w:pPr>
              <w:pStyle w:val="LuogoData"/>
            </w:pPr>
            <w:r w:rsidRPr="006C7D1D">
              <w:t>1</w:t>
            </w:r>
          </w:p>
        </w:tc>
        <w:tc>
          <w:tcPr>
            <w:tcW w:w="0" w:type="auto"/>
            <w:vAlign w:val="center"/>
          </w:tcPr>
          <w:p w:rsidR="0013282B" w:rsidRPr="006C7D1D" w:rsidRDefault="0013282B" w:rsidP="0093647A">
            <w:pPr>
              <w:pStyle w:val="LuogoData"/>
            </w:pPr>
            <w:r w:rsidRPr="006C7D1D">
              <w:t>D’ALI’ CRISTINA</w:t>
            </w:r>
          </w:p>
        </w:tc>
        <w:tc>
          <w:tcPr>
            <w:tcW w:w="0" w:type="auto"/>
            <w:vAlign w:val="center"/>
          </w:tcPr>
          <w:p w:rsidR="0013282B" w:rsidRPr="006C7D1D" w:rsidRDefault="0013282B" w:rsidP="0093647A">
            <w:pPr>
              <w:pStyle w:val="LuogoData"/>
            </w:pPr>
            <w:r w:rsidRPr="006C7D1D">
              <w:t>64</w:t>
            </w:r>
          </w:p>
        </w:tc>
        <w:tc>
          <w:tcPr>
            <w:tcW w:w="0" w:type="auto"/>
            <w:vAlign w:val="center"/>
          </w:tcPr>
          <w:p w:rsidR="0013282B" w:rsidRPr="006C7D1D" w:rsidRDefault="0013282B" w:rsidP="0093647A">
            <w:pPr>
              <w:pStyle w:val="LuogoData"/>
            </w:pPr>
            <w:r w:rsidRPr="006C7D1D">
              <w:t>C.O.</w:t>
            </w:r>
          </w:p>
        </w:tc>
        <w:tc>
          <w:tcPr>
            <w:tcW w:w="0" w:type="auto"/>
            <w:vAlign w:val="center"/>
          </w:tcPr>
          <w:p w:rsidR="0013282B" w:rsidRPr="006C7D1D" w:rsidRDefault="0013282B" w:rsidP="0093647A">
            <w:pPr>
              <w:pStyle w:val="LuogoData"/>
            </w:pPr>
            <w:r w:rsidRPr="006C7D1D">
              <w:t>FASE 0</w:t>
            </w:r>
          </w:p>
        </w:tc>
      </w:tr>
      <w:tr w:rsidR="0013282B" w:rsidRPr="008B3EE0" w:rsidTr="008B3EE0">
        <w:trPr>
          <w:trHeight w:val="358"/>
        </w:trPr>
        <w:tc>
          <w:tcPr>
            <w:tcW w:w="0" w:type="auto"/>
            <w:vAlign w:val="center"/>
          </w:tcPr>
          <w:p w:rsidR="0013282B" w:rsidRPr="006C7D1D" w:rsidRDefault="0013282B" w:rsidP="0093647A">
            <w:pPr>
              <w:pStyle w:val="LuogoData"/>
            </w:pPr>
            <w:r w:rsidRPr="006C7D1D">
              <w:t>2</w:t>
            </w:r>
          </w:p>
        </w:tc>
        <w:tc>
          <w:tcPr>
            <w:tcW w:w="0" w:type="auto"/>
            <w:vAlign w:val="center"/>
          </w:tcPr>
          <w:p w:rsidR="0013282B" w:rsidRPr="006C7D1D" w:rsidRDefault="0013282B" w:rsidP="0093647A">
            <w:pPr>
              <w:pStyle w:val="LuogoData"/>
            </w:pPr>
            <w:r w:rsidRPr="006C7D1D">
              <w:t>ABARIBI SIMONA ANNA</w:t>
            </w:r>
          </w:p>
        </w:tc>
        <w:tc>
          <w:tcPr>
            <w:tcW w:w="0" w:type="auto"/>
            <w:vAlign w:val="center"/>
          </w:tcPr>
          <w:p w:rsidR="0013282B" w:rsidRPr="006C7D1D" w:rsidRDefault="0013282B" w:rsidP="0093647A">
            <w:pPr>
              <w:pStyle w:val="LuogoData"/>
            </w:pPr>
            <w:r w:rsidRPr="006C7D1D">
              <w:t>63,5</w:t>
            </w:r>
          </w:p>
        </w:tc>
        <w:tc>
          <w:tcPr>
            <w:tcW w:w="0" w:type="auto"/>
            <w:vAlign w:val="center"/>
          </w:tcPr>
          <w:p w:rsidR="0013282B" w:rsidRPr="006C7D1D" w:rsidRDefault="0013282B" w:rsidP="0093647A">
            <w:pPr>
              <w:pStyle w:val="LuogoData"/>
            </w:pPr>
            <w:r w:rsidRPr="006C7D1D">
              <w:t>C.O.</w:t>
            </w:r>
          </w:p>
        </w:tc>
        <w:tc>
          <w:tcPr>
            <w:tcW w:w="0" w:type="auto"/>
            <w:vAlign w:val="center"/>
          </w:tcPr>
          <w:p w:rsidR="0013282B" w:rsidRPr="006C7D1D" w:rsidRDefault="0013282B" w:rsidP="0093647A">
            <w:pPr>
              <w:pStyle w:val="LuogoData"/>
            </w:pPr>
            <w:r w:rsidRPr="006C7D1D">
              <w:t>FASE 0</w:t>
            </w:r>
          </w:p>
        </w:tc>
      </w:tr>
      <w:tr w:rsidR="0013282B" w:rsidRPr="008B3EE0" w:rsidTr="008B3EE0">
        <w:trPr>
          <w:trHeight w:val="358"/>
        </w:trPr>
        <w:tc>
          <w:tcPr>
            <w:tcW w:w="0" w:type="auto"/>
            <w:vAlign w:val="center"/>
          </w:tcPr>
          <w:p w:rsidR="0013282B" w:rsidRPr="006C7D1D" w:rsidRDefault="0013282B" w:rsidP="0093647A">
            <w:pPr>
              <w:pStyle w:val="LuogoData"/>
            </w:pPr>
            <w:r w:rsidRPr="006C7D1D">
              <w:t>3</w:t>
            </w:r>
          </w:p>
        </w:tc>
        <w:tc>
          <w:tcPr>
            <w:tcW w:w="0" w:type="auto"/>
            <w:vAlign w:val="center"/>
          </w:tcPr>
          <w:p w:rsidR="0013282B" w:rsidRPr="006C7D1D" w:rsidRDefault="0013282B" w:rsidP="0093647A">
            <w:pPr>
              <w:pStyle w:val="LuogoData"/>
            </w:pPr>
            <w:r w:rsidRPr="006C7D1D">
              <w:t>ORIZIO ROSELLA ANGELINA</w:t>
            </w:r>
          </w:p>
        </w:tc>
        <w:tc>
          <w:tcPr>
            <w:tcW w:w="0" w:type="auto"/>
            <w:vAlign w:val="center"/>
          </w:tcPr>
          <w:p w:rsidR="0013282B" w:rsidRPr="006C7D1D" w:rsidRDefault="0013282B" w:rsidP="0093647A">
            <w:pPr>
              <w:pStyle w:val="LuogoData"/>
            </w:pPr>
            <w:r w:rsidRPr="006C7D1D">
              <w:t>58,75</w:t>
            </w:r>
          </w:p>
        </w:tc>
        <w:tc>
          <w:tcPr>
            <w:tcW w:w="0" w:type="auto"/>
            <w:vAlign w:val="center"/>
          </w:tcPr>
          <w:p w:rsidR="0013282B" w:rsidRPr="006C7D1D" w:rsidRDefault="0013282B" w:rsidP="0093647A">
            <w:pPr>
              <w:pStyle w:val="LuogoData"/>
            </w:pPr>
            <w:r w:rsidRPr="006C7D1D">
              <w:t>C.O.</w:t>
            </w:r>
          </w:p>
        </w:tc>
        <w:tc>
          <w:tcPr>
            <w:tcW w:w="0" w:type="auto"/>
            <w:vAlign w:val="center"/>
          </w:tcPr>
          <w:p w:rsidR="0013282B" w:rsidRPr="006C7D1D" w:rsidRDefault="0013282B" w:rsidP="0093647A">
            <w:pPr>
              <w:pStyle w:val="LuogoData"/>
            </w:pPr>
            <w:r w:rsidRPr="006C7D1D">
              <w:t>FASE 0</w:t>
            </w:r>
          </w:p>
        </w:tc>
      </w:tr>
      <w:tr w:rsidR="0013282B" w:rsidRPr="008B3EE0" w:rsidTr="008B3EE0">
        <w:trPr>
          <w:trHeight w:val="358"/>
        </w:trPr>
        <w:tc>
          <w:tcPr>
            <w:tcW w:w="0" w:type="auto"/>
            <w:vAlign w:val="center"/>
          </w:tcPr>
          <w:p w:rsidR="0013282B" w:rsidRPr="006C7D1D" w:rsidRDefault="0013282B" w:rsidP="0093647A">
            <w:pPr>
              <w:pStyle w:val="LuogoData"/>
            </w:pPr>
            <w:r w:rsidRPr="006C7D1D">
              <w:t>4</w:t>
            </w:r>
          </w:p>
        </w:tc>
        <w:tc>
          <w:tcPr>
            <w:tcW w:w="0" w:type="auto"/>
            <w:vAlign w:val="center"/>
          </w:tcPr>
          <w:p w:rsidR="0013282B" w:rsidRPr="006C7D1D" w:rsidRDefault="0013282B" w:rsidP="0093647A">
            <w:pPr>
              <w:pStyle w:val="LuogoData"/>
            </w:pPr>
            <w:r w:rsidRPr="006C7D1D">
              <w:t>TUMIATTI ORIETTA</w:t>
            </w:r>
          </w:p>
        </w:tc>
        <w:tc>
          <w:tcPr>
            <w:tcW w:w="0" w:type="auto"/>
            <w:vAlign w:val="center"/>
          </w:tcPr>
          <w:p w:rsidR="0013282B" w:rsidRPr="006C7D1D" w:rsidRDefault="0013282B" w:rsidP="0093647A">
            <w:pPr>
              <w:pStyle w:val="LuogoData"/>
            </w:pPr>
            <w:r w:rsidRPr="006C7D1D">
              <w:t>57,5</w:t>
            </w:r>
          </w:p>
        </w:tc>
        <w:tc>
          <w:tcPr>
            <w:tcW w:w="0" w:type="auto"/>
            <w:vAlign w:val="center"/>
          </w:tcPr>
          <w:p w:rsidR="0013282B" w:rsidRPr="006C7D1D" w:rsidRDefault="0013282B" w:rsidP="0093647A">
            <w:pPr>
              <w:pStyle w:val="LuogoData"/>
            </w:pPr>
            <w:r w:rsidRPr="006C7D1D">
              <w:t>C.O.</w:t>
            </w:r>
          </w:p>
        </w:tc>
        <w:tc>
          <w:tcPr>
            <w:tcW w:w="0" w:type="auto"/>
            <w:vAlign w:val="center"/>
          </w:tcPr>
          <w:p w:rsidR="0013282B" w:rsidRPr="006C7D1D" w:rsidRDefault="0013282B" w:rsidP="0093647A">
            <w:pPr>
              <w:pStyle w:val="LuogoData"/>
            </w:pPr>
            <w:r w:rsidRPr="006C7D1D">
              <w:t>FASE 0</w:t>
            </w:r>
          </w:p>
        </w:tc>
      </w:tr>
      <w:tr w:rsidR="0013282B" w:rsidRPr="008B3EE0" w:rsidTr="008B3EE0">
        <w:trPr>
          <w:trHeight w:val="358"/>
        </w:trPr>
        <w:tc>
          <w:tcPr>
            <w:tcW w:w="0" w:type="auto"/>
            <w:vAlign w:val="center"/>
          </w:tcPr>
          <w:p w:rsidR="0013282B" w:rsidRPr="006C7D1D" w:rsidRDefault="0013282B" w:rsidP="0093647A">
            <w:pPr>
              <w:pStyle w:val="LuogoData"/>
            </w:pPr>
            <w:r w:rsidRPr="006C7D1D">
              <w:t>5</w:t>
            </w:r>
          </w:p>
        </w:tc>
        <w:tc>
          <w:tcPr>
            <w:tcW w:w="0" w:type="auto"/>
            <w:vAlign w:val="center"/>
          </w:tcPr>
          <w:p w:rsidR="0013282B" w:rsidRPr="006C7D1D" w:rsidRDefault="0013282B" w:rsidP="0093647A">
            <w:pPr>
              <w:pStyle w:val="LuogoData"/>
            </w:pPr>
            <w:r w:rsidRPr="006C7D1D">
              <w:t>MAZZON CHIARA</w:t>
            </w:r>
          </w:p>
        </w:tc>
        <w:tc>
          <w:tcPr>
            <w:tcW w:w="0" w:type="auto"/>
            <w:vAlign w:val="center"/>
          </w:tcPr>
          <w:p w:rsidR="0013282B" w:rsidRPr="006C7D1D" w:rsidRDefault="0013282B" w:rsidP="0093647A">
            <w:pPr>
              <w:pStyle w:val="LuogoData"/>
            </w:pPr>
            <w:r w:rsidRPr="006C7D1D">
              <w:t>57,5</w:t>
            </w:r>
          </w:p>
        </w:tc>
        <w:tc>
          <w:tcPr>
            <w:tcW w:w="0" w:type="auto"/>
            <w:vAlign w:val="center"/>
          </w:tcPr>
          <w:p w:rsidR="0013282B" w:rsidRPr="006C7D1D" w:rsidRDefault="0013282B" w:rsidP="0093647A">
            <w:pPr>
              <w:pStyle w:val="LuogoData"/>
            </w:pPr>
            <w:r w:rsidRPr="006C7D1D">
              <w:t>C.O.</w:t>
            </w:r>
          </w:p>
        </w:tc>
        <w:tc>
          <w:tcPr>
            <w:tcW w:w="0" w:type="auto"/>
            <w:vAlign w:val="center"/>
          </w:tcPr>
          <w:p w:rsidR="0013282B" w:rsidRPr="006C7D1D" w:rsidRDefault="0013282B" w:rsidP="0093647A">
            <w:pPr>
              <w:pStyle w:val="LuogoData"/>
            </w:pPr>
            <w:r w:rsidRPr="006C7D1D">
              <w:t>FASE 0</w:t>
            </w:r>
          </w:p>
        </w:tc>
      </w:tr>
      <w:tr w:rsidR="0013282B" w:rsidRPr="008B3EE0" w:rsidTr="008B3EE0">
        <w:trPr>
          <w:trHeight w:val="358"/>
        </w:trPr>
        <w:tc>
          <w:tcPr>
            <w:tcW w:w="0" w:type="auto"/>
            <w:vAlign w:val="center"/>
          </w:tcPr>
          <w:p w:rsidR="0013282B" w:rsidRPr="006C7D1D" w:rsidRDefault="0013282B" w:rsidP="0093647A">
            <w:pPr>
              <w:pStyle w:val="LuogoData"/>
            </w:pPr>
            <w:r w:rsidRPr="006C7D1D">
              <w:t>6</w:t>
            </w:r>
          </w:p>
        </w:tc>
        <w:tc>
          <w:tcPr>
            <w:tcW w:w="0" w:type="auto"/>
            <w:vAlign w:val="center"/>
          </w:tcPr>
          <w:p w:rsidR="0013282B" w:rsidRPr="006C7D1D" w:rsidRDefault="0013282B" w:rsidP="0093647A">
            <w:pPr>
              <w:pStyle w:val="LuogoData"/>
            </w:pPr>
            <w:r w:rsidRPr="006C7D1D">
              <w:t>TOGNO ANTONELLA</w:t>
            </w:r>
          </w:p>
        </w:tc>
        <w:tc>
          <w:tcPr>
            <w:tcW w:w="0" w:type="auto"/>
            <w:vAlign w:val="center"/>
          </w:tcPr>
          <w:p w:rsidR="0013282B" w:rsidRPr="006C7D1D" w:rsidRDefault="0013282B" w:rsidP="0093647A">
            <w:pPr>
              <w:pStyle w:val="LuogoData"/>
            </w:pPr>
            <w:r w:rsidRPr="006C7D1D">
              <w:t>57,5</w:t>
            </w:r>
          </w:p>
        </w:tc>
        <w:tc>
          <w:tcPr>
            <w:tcW w:w="0" w:type="auto"/>
            <w:vAlign w:val="center"/>
          </w:tcPr>
          <w:p w:rsidR="0013282B" w:rsidRPr="006C7D1D" w:rsidRDefault="0013282B" w:rsidP="0093647A">
            <w:pPr>
              <w:pStyle w:val="LuogoData"/>
            </w:pPr>
            <w:r w:rsidRPr="006C7D1D">
              <w:t>C.O.</w:t>
            </w:r>
          </w:p>
        </w:tc>
        <w:tc>
          <w:tcPr>
            <w:tcW w:w="0" w:type="auto"/>
            <w:vAlign w:val="center"/>
          </w:tcPr>
          <w:p w:rsidR="0013282B" w:rsidRPr="006C7D1D" w:rsidRDefault="0013282B" w:rsidP="0093647A">
            <w:pPr>
              <w:pStyle w:val="LuogoData"/>
            </w:pPr>
            <w:r w:rsidRPr="006C7D1D">
              <w:t>FASE 0</w:t>
            </w:r>
          </w:p>
        </w:tc>
      </w:tr>
      <w:tr w:rsidR="0013282B" w:rsidRPr="008B3EE0" w:rsidTr="008B3EE0">
        <w:trPr>
          <w:trHeight w:val="358"/>
        </w:trPr>
        <w:tc>
          <w:tcPr>
            <w:tcW w:w="0" w:type="auto"/>
            <w:vAlign w:val="center"/>
          </w:tcPr>
          <w:p w:rsidR="0013282B" w:rsidRPr="006C7D1D" w:rsidRDefault="0013282B" w:rsidP="0093647A">
            <w:pPr>
              <w:pStyle w:val="LuogoData"/>
            </w:pPr>
            <w:r w:rsidRPr="006C7D1D">
              <w:t>7</w:t>
            </w:r>
          </w:p>
        </w:tc>
        <w:tc>
          <w:tcPr>
            <w:tcW w:w="0" w:type="auto"/>
            <w:vAlign w:val="center"/>
          </w:tcPr>
          <w:p w:rsidR="0013282B" w:rsidRPr="006C7D1D" w:rsidRDefault="0013282B" w:rsidP="0093647A">
            <w:pPr>
              <w:pStyle w:val="LuogoData"/>
            </w:pPr>
            <w:r w:rsidRPr="006C7D1D">
              <w:t>ANNOVAZZI CRISTINA</w:t>
            </w:r>
          </w:p>
        </w:tc>
        <w:tc>
          <w:tcPr>
            <w:tcW w:w="0" w:type="auto"/>
            <w:vAlign w:val="center"/>
          </w:tcPr>
          <w:p w:rsidR="0013282B" w:rsidRPr="006C7D1D" w:rsidRDefault="0013282B" w:rsidP="0093647A">
            <w:pPr>
              <w:pStyle w:val="LuogoData"/>
            </w:pPr>
            <w:r w:rsidRPr="006C7D1D">
              <w:t xml:space="preserve">153 </w:t>
            </w:r>
          </w:p>
        </w:tc>
        <w:tc>
          <w:tcPr>
            <w:tcW w:w="0" w:type="auto"/>
            <w:vAlign w:val="center"/>
          </w:tcPr>
          <w:p w:rsidR="0013282B" w:rsidRPr="006C7D1D" w:rsidRDefault="0013282B" w:rsidP="0093647A">
            <w:pPr>
              <w:pStyle w:val="LuogoData"/>
            </w:pPr>
            <w:r w:rsidRPr="006C7D1D">
              <w:t>GAE</w:t>
            </w:r>
          </w:p>
        </w:tc>
        <w:tc>
          <w:tcPr>
            <w:tcW w:w="0" w:type="auto"/>
            <w:vAlign w:val="center"/>
          </w:tcPr>
          <w:p w:rsidR="0013282B" w:rsidRPr="006C7D1D" w:rsidRDefault="0013282B" w:rsidP="0093647A">
            <w:pPr>
              <w:pStyle w:val="LuogoData"/>
            </w:pPr>
            <w:r w:rsidRPr="006C7D1D">
              <w:t>FASE 0</w:t>
            </w:r>
          </w:p>
        </w:tc>
      </w:tr>
      <w:tr w:rsidR="0013282B" w:rsidRPr="008B3EE0" w:rsidTr="008B3EE0">
        <w:trPr>
          <w:trHeight w:val="358"/>
        </w:trPr>
        <w:tc>
          <w:tcPr>
            <w:tcW w:w="0" w:type="auto"/>
            <w:vAlign w:val="center"/>
          </w:tcPr>
          <w:p w:rsidR="0013282B" w:rsidRPr="006C7D1D" w:rsidRDefault="0013282B" w:rsidP="0093647A">
            <w:pPr>
              <w:pStyle w:val="LuogoData"/>
            </w:pPr>
            <w:r w:rsidRPr="006C7D1D">
              <w:t>8</w:t>
            </w:r>
          </w:p>
        </w:tc>
        <w:tc>
          <w:tcPr>
            <w:tcW w:w="0" w:type="auto"/>
            <w:vAlign w:val="center"/>
          </w:tcPr>
          <w:p w:rsidR="0013282B" w:rsidRPr="006C7D1D" w:rsidRDefault="0013282B" w:rsidP="0093647A">
            <w:pPr>
              <w:pStyle w:val="LuogoData"/>
            </w:pPr>
            <w:r w:rsidRPr="006C7D1D">
              <w:t>BAGAROTTI ELISA</w:t>
            </w:r>
          </w:p>
        </w:tc>
        <w:tc>
          <w:tcPr>
            <w:tcW w:w="0" w:type="auto"/>
            <w:vAlign w:val="center"/>
          </w:tcPr>
          <w:p w:rsidR="0013282B" w:rsidRPr="006C7D1D" w:rsidRDefault="0013282B" w:rsidP="0093647A">
            <w:pPr>
              <w:pStyle w:val="LuogoData"/>
            </w:pPr>
            <w:r w:rsidRPr="006C7D1D">
              <w:t>152</w:t>
            </w:r>
          </w:p>
        </w:tc>
        <w:tc>
          <w:tcPr>
            <w:tcW w:w="0" w:type="auto"/>
            <w:vAlign w:val="center"/>
          </w:tcPr>
          <w:p w:rsidR="0013282B" w:rsidRPr="006C7D1D" w:rsidRDefault="0013282B" w:rsidP="0093647A">
            <w:pPr>
              <w:pStyle w:val="LuogoData"/>
            </w:pPr>
            <w:r w:rsidRPr="006C7D1D">
              <w:t>GAE</w:t>
            </w:r>
          </w:p>
        </w:tc>
        <w:tc>
          <w:tcPr>
            <w:tcW w:w="0" w:type="auto"/>
            <w:vAlign w:val="center"/>
          </w:tcPr>
          <w:p w:rsidR="0013282B" w:rsidRPr="006C7D1D" w:rsidRDefault="0013282B" w:rsidP="0093647A">
            <w:pPr>
              <w:pStyle w:val="LuogoData"/>
            </w:pPr>
            <w:r w:rsidRPr="006C7D1D">
              <w:t>FASE 0</w:t>
            </w:r>
          </w:p>
        </w:tc>
      </w:tr>
      <w:tr w:rsidR="0013282B" w:rsidRPr="008B3EE0" w:rsidTr="008B3EE0">
        <w:trPr>
          <w:trHeight w:val="358"/>
        </w:trPr>
        <w:tc>
          <w:tcPr>
            <w:tcW w:w="0" w:type="auto"/>
            <w:vAlign w:val="center"/>
          </w:tcPr>
          <w:p w:rsidR="0013282B" w:rsidRPr="006C7D1D" w:rsidRDefault="0013282B" w:rsidP="0093647A">
            <w:pPr>
              <w:pStyle w:val="LuogoData"/>
            </w:pPr>
            <w:r w:rsidRPr="006C7D1D">
              <w:t>9</w:t>
            </w:r>
          </w:p>
        </w:tc>
        <w:tc>
          <w:tcPr>
            <w:tcW w:w="0" w:type="auto"/>
            <w:vAlign w:val="center"/>
          </w:tcPr>
          <w:p w:rsidR="0013282B" w:rsidRPr="006C7D1D" w:rsidRDefault="0013282B" w:rsidP="0093647A">
            <w:pPr>
              <w:pStyle w:val="LuogoData"/>
            </w:pPr>
            <w:r w:rsidRPr="006C7D1D">
              <w:t>MORREALE VALERIA</w:t>
            </w:r>
          </w:p>
        </w:tc>
        <w:tc>
          <w:tcPr>
            <w:tcW w:w="0" w:type="auto"/>
            <w:vAlign w:val="center"/>
          </w:tcPr>
          <w:p w:rsidR="0013282B" w:rsidRPr="006C7D1D" w:rsidRDefault="0013282B" w:rsidP="0093647A">
            <w:pPr>
              <w:pStyle w:val="LuogoData"/>
            </w:pPr>
            <w:r w:rsidRPr="006C7D1D">
              <w:t>151</w:t>
            </w:r>
          </w:p>
        </w:tc>
        <w:tc>
          <w:tcPr>
            <w:tcW w:w="0" w:type="auto"/>
            <w:vAlign w:val="center"/>
          </w:tcPr>
          <w:p w:rsidR="0013282B" w:rsidRPr="006C7D1D" w:rsidRDefault="0013282B" w:rsidP="0093647A">
            <w:pPr>
              <w:pStyle w:val="LuogoData"/>
            </w:pPr>
            <w:r w:rsidRPr="006C7D1D">
              <w:t>GAE</w:t>
            </w:r>
          </w:p>
        </w:tc>
        <w:tc>
          <w:tcPr>
            <w:tcW w:w="0" w:type="auto"/>
            <w:vAlign w:val="center"/>
          </w:tcPr>
          <w:p w:rsidR="0013282B" w:rsidRPr="006C7D1D" w:rsidRDefault="0013282B" w:rsidP="0093647A">
            <w:pPr>
              <w:pStyle w:val="LuogoData"/>
            </w:pPr>
            <w:r w:rsidRPr="006C7D1D">
              <w:t>FASE 0</w:t>
            </w:r>
          </w:p>
        </w:tc>
      </w:tr>
      <w:tr w:rsidR="0013282B" w:rsidRPr="008B3EE0" w:rsidTr="008B3EE0">
        <w:trPr>
          <w:trHeight w:val="358"/>
        </w:trPr>
        <w:tc>
          <w:tcPr>
            <w:tcW w:w="0" w:type="auto"/>
            <w:vAlign w:val="center"/>
          </w:tcPr>
          <w:p w:rsidR="0013282B" w:rsidRPr="006C7D1D" w:rsidRDefault="0013282B" w:rsidP="0093647A">
            <w:pPr>
              <w:pStyle w:val="LuogoData"/>
            </w:pPr>
            <w:r w:rsidRPr="006C7D1D">
              <w:t>10</w:t>
            </w:r>
          </w:p>
        </w:tc>
        <w:tc>
          <w:tcPr>
            <w:tcW w:w="0" w:type="auto"/>
            <w:vAlign w:val="center"/>
          </w:tcPr>
          <w:p w:rsidR="0013282B" w:rsidRPr="006C7D1D" w:rsidRDefault="0013282B" w:rsidP="0093647A">
            <w:pPr>
              <w:pStyle w:val="LuogoData"/>
            </w:pPr>
            <w:r w:rsidRPr="006C7D1D">
              <w:t>BELLE’ FRANCESCA</w:t>
            </w:r>
          </w:p>
        </w:tc>
        <w:tc>
          <w:tcPr>
            <w:tcW w:w="0" w:type="auto"/>
            <w:vAlign w:val="center"/>
          </w:tcPr>
          <w:p w:rsidR="0013282B" w:rsidRPr="006C7D1D" w:rsidRDefault="0013282B" w:rsidP="0093647A">
            <w:pPr>
              <w:pStyle w:val="LuogoData"/>
            </w:pPr>
            <w:r w:rsidRPr="006C7D1D">
              <w:t>151</w:t>
            </w:r>
          </w:p>
        </w:tc>
        <w:tc>
          <w:tcPr>
            <w:tcW w:w="0" w:type="auto"/>
            <w:vAlign w:val="center"/>
          </w:tcPr>
          <w:p w:rsidR="0013282B" w:rsidRPr="006C7D1D" w:rsidRDefault="0013282B" w:rsidP="0093647A">
            <w:pPr>
              <w:pStyle w:val="LuogoData"/>
            </w:pPr>
            <w:r w:rsidRPr="006C7D1D">
              <w:t>GAE</w:t>
            </w:r>
          </w:p>
        </w:tc>
        <w:tc>
          <w:tcPr>
            <w:tcW w:w="0" w:type="auto"/>
            <w:vAlign w:val="center"/>
          </w:tcPr>
          <w:p w:rsidR="0013282B" w:rsidRPr="006C7D1D" w:rsidRDefault="0013282B" w:rsidP="0093647A">
            <w:pPr>
              <w:pStyle w:val="LuogoData"/>
            </w:pPr>
            <w:r w:rsidRPr="006C7D1D">
              <w:t>FASE 0</w:t>
            </w:r>
          </w:p>
        </w:tc>
      </w:tr>
      <w:tr w:rsidR="0013282B" w:rsidRPr="008B3EE0" w:rsidTr="008B3EE0">
        <w:trPr>
          <w:trHeight w:val="358"/>
        </w:trPr>
        <w:tc>
          <w:tcPr>
            <w:tcW w:w="0" w:type="auto"/>
            <w:vAlign w:val="center"/>
          </w:tcPr>
          <w:p w:rsidR="0013282B" w:rsidRPr="006C7D1D" w:rsidRDefault="0013282B" w:rsidP="0093647A">
            <w:pPr>
              <w:pStyle w:val="LuogoData"/>
            </w:pPr>
            <w:r w:rsidRPr="006C7D1D">
              <w:t>11</w:t>
            </w:r>
          </w:p>
        </w:tc>
        <w:tc>
          <w:tcPr>
            <w:tcW w:w="0" w:type="auto"/>
            <w:vAlign w:val="center"/>
          </w:tcPr>
          <w:p w:rsidR="0013282B" w:rsidRPr="006C7D1D" w:rsidRDefault="0013282B" w:rsidP="0093647A">
            <w:pPr>
              <w:pStyle w:val="LuogoData"/>
            </w:pPr>
            <w:r w:rsidRPr="006C7D1D">
              <w:t>LATINA MARIA CRISTINA</w:t>
            </w:r>
          </w:p>
        </w:tc>
        <w:tc>
          <w:tcPr>
            <w:tcW w:w="0" w:type="auto"/>
            <w:vAlign w:val="center"/>
          </w:tcPr>
          <w:p w:rsidR="0013282B" w:rsidRPr="006C7D1D" w:rsidRDefault="0013282B" w:rsidP="0093647A">
            <w:pPr>
              <w:pStyle w:val="LuogoData"/>
            </w:pPr>
            <w:r w:rsidRPr="006C7D1D">
              <w:t>147</w:t>
            </w:r>
          </w:p>
        </w:tc>
        <w:tc>
          <w:tcPr>
            <w:tcW w:w="0" w:type="auto"/>
            <w:vAlign w:val="center"/>
          </w:tcPr>
          <w:p w:rsidR="0013282B" w:rsidRPr="006C7D1D" w:rsidRDefault="0013282B" w:rsidP="0093647A">
            <w:pPr>
              <w:pStyle w:val="LuogoData"/>
            </w:pPr>
            <w:r w:rsidRPr="006C7D1D">
              <w:t>GAE</w:t>
            </w:r>
          </w:p>
        </w:tc>
        <w:tc>
          <w:tcPr>
            <w:tcW w:w="0" w:type="auto"/>
            <w:vAlign w:val="center"/>
          </w:tcPr>
          <w:p w:rsidR="0013282B" w:rsidRPr="006C7D1D" w:rsidRDefault="0013282B" w:rsidP="0093647A">
            <w:pPr>
              <w:pStyle w:val="LuogoData"/>
            </w:pPr>
            <w:r w:rsidRPr="006C7D1D">
              <w:t>FASE 0</w:t>
            </w:r>
          </w:p>
        </w:tc>
      </w:tr>
      <w:tr w:rsidR="0013282B" w:rsidRPr="008B3EE0" w:rsidTr="008B3EE0">
        <w:trPr>
          <w:trHeight w:val="358"/>
        </w:trPr>
        <w:tc>
          <w:tcPr>
            <w:tcW w:w="0" w:type="auto"/>
            <w:vAlign w:val="center"/>
          </w:tcPr>
          <w:p w:rsidR="0013282B" w:rsidRPr="006C7D1D" w:rsidRDefault="0013282B" w:rsidP="0093647A">
            <w:pPr>
              <w:pStyle w:val="LuogoData"/>
            </w:pPr>
            <w:r w:rsidRPr="006C7D1D">
              <w:t>12</w:t>
            </w:r>
          </w:p>
        </w:tc>
        <w:tc>
          <w:tcPr>
            <w:tcW w:w="0" w:type="auto"/>
            <w:vAlign w:val="center"/>
          </w:tcPr>
          <w:p w:rsidR="0013282B" w:rsidRPr="006C7D1D" w:rsidRDefault="0013282B" w:rsidP="0093647A">
            <w:pPr>
              <w:pStyle w:val="LuogoData"/>
            </w:pPr>
            <w:r w:rsidRPr="006C7D1D">
              <w:t>PIZZERA LARA</w:t>
            </w:r>
          </w:p>
        </w:tc>
        <w:tc>
          <w:tcPr>
            <w:tcW w:w="0" w:type="auto"/>
            <w:vAlign w:val="center"/>
          </w:tcPr>
          <w:p w:rsidR="0013282B" w:rsidRPr="006C7D1D" w:rsidRDefault="0013282B" w:rsidP="0093647A">
            <w:pPr>
              <w:pStyle w:val="LuogoData"/>
            </w:pPr>
            <w:r w:rsidRPr="006C7D1D">
              <w:t>141</w:t>
            </w:r>
          </w:p>
        </w:tc>
        <w:tc>
          <w:tcPr>
            <w:tcW w:w="0" w:type="auto"/>
            <w:vAlign w:val="center"/>
          </w:tcPr>
          <w:p w:rsidR="0013282B" w:rsidRPr="006C7D1D" w:rsidRDefault="0013282B" w:rsidP="0093647A">
            <w:pPr>
              <w:pStyle w:val="LuogoData"/>
            </w:pPr>
            <w:r w:rsidRPr="006C7D1D">
              <w:t>GAE</w:t>
            </w:r>
          </w:p>
        </w:tc>
        <w:tc>
          <w:tcPr>
            <w:tcW w:w="0" w:type="auto"/>
            <w:vAlign w:val="center"/>
          </w:tcPr>
          <w:p w:rsidR="0013282B" w:rsidRPr="006C7D1D" w:rsidRDefault="0013282B" w:rsidP="0093647A">
            <w:pPr>
              <w:pStyle w:val="LuogoData"/>
            </w:pPr>
            <w:r w:rsidRPr="006C7D1D">
              <w:t>FASE 0</w:t>
            </w:r>
          </w:p>
        </w:tc>
      </w:tr>
      <w:tr w:rsidR="0013282B" w:rsidRPr="008B3EE0" w:rsidTr="008B3EE0">
        <w:trPr>
          <w:trHeight w:val="358"/>
        </w:trPr>
        <w:tc>
          <w:tcPr>
            <w:tcW w:w="0" w:type="auto"/>
            <w:vAlign w:val="center"/>
          </w:tcPr>
          <w:p w:rsidR="0013282B" w:rsidRPr="006C7D1D" w:rsidRDefault="0013282B" w:rsidP="0093647A">
            <w:pPr>
              <w:pStyle w:val="LuogoData"/>
            </w:pPr>
            <w:r w:rsidRPr="006C7D1D">
              <w:t>13</w:t>
            </w:r>
          </w:p>
        </w:tc>
        <w:tc>
          <w:tcPr>
            <w:tcW w:w="0" w:type="auto"/>
            <w:vAlign w:val="center"/>
          </w:tcPr>
          <w:p w:rsidR="0013282B" w:rsidRPr="006C7D1D" w:rsidRDefault="0013282B" w:rsidP="0093647A">
            <w:pPr>
              <w:pStyle w:val="LuogoData"/>
            </w:pPr>
            <w:r w:rsidRPr="006C7D1D">
              <w:t>LA VITA LAURA</w:t>
            </w:r>
          </w:p>
        </w:tc>
        <w:tc>
          <w:tcPr>
            <w:tcW w:w="0" w:type="auto"/>
            <w:vAlign w:val="center"/>
          </w:tcPr>
          <w:p w:rsidR="0013282B" w:rsidRPr="006C7D1D" w:rsidRDefault="0013282B" w:rsidP="0093647A">
            <w:pPr>
              <w:pStyle w:val="LuogoData"/>
            </w:pPr>
            <w:r w:rsidRPr="006C7D1D">
              <w:t>140</w:t>
            </w:r>
          </w:p>
        </w:tc>
        <w:tc>
          <w:tcPr>
            <w:tcW w:w="0" w:type="auto"/>
            <w:vAlign w:val="center"/>
          </w:tcPr>
          <w:p w:rsidR="0013282B" w:rsidRPr="006C7D1D" w:rsidRDefault="0013282B" w:rsidP="0093647A">
            <w:pPr>
              <w:pStyle w:val="LuogoData"/>
            </w:pPr>
            <w:r w:rsidRPr="006C7D1D">
              <w:t>GAE</w:t>
            </w:r>
          </w:p>
        </w:tc>
        <w:tc>
          <w:tcPr>
            <w:tcW w:w="0" w:type="auto"/>
            <w:vAlign w:val="center"/>
          </w:tcPr>
          <w:p w:rsidR="0013282B" w:rsidRPr="006C7D1D" w:rsidRDefault="0013282B" w:rsidP="0093647A">
            <w:pPr>
              <w:pStyle w:val="LuogoData"/>
            </w:pPr>
            <w:r w:rsidRPr="006C7D1D">
              <w:t>FASE 0</w:t>
            </w:r>
          </w:p>
        </w:tc>
      </w:tr>
      <w:tr w:rsidR="0013282B" w:rsidRPr="008B3EE0" w:rsidTr="008B3EE0">
        <w:trPr>
          <w:trHeight w:val="358"/>
        </w:trPr>
        <w:tc>
          <w:tcPr>
            <w:tcW w:w="0" w:type="auto"/>
            <w:vAlign w:val="center"/>
          </w:tcPr>
          <w:p w:rsidR="0013282B" w:rsidRPr="006C7D1D" w:rsidRDefault="0013282B" w:rsidP="0093647A">
            <w:pPr>
              <w:pStyle w:val="LuogoData"/>
            </w:pPr>
            <w:r w:rsidRPr="006C7D1D">
              <w:t>14</w:t>
            </w:r>
          </w:p>
        </w:tc>
        <w:tc>
          <w:tcPr>
            <w:tcW w:w="0" w:type="auto"/>
            <w:vAlign w:val="center"/>
          </w:tcPr>
          <w:p w:rsidR="0013282B" w:rsidRPr="006C7D1D" w:rsidRDefault="0013282B" w:rsidP="0093647A">
            <w:pPr>
              <w:pStyle w:val="LuogoData"/>
            </w:pPr>
            <w:r w:rsidRPr="006C7D1D">
              <w:t>LIMA VITA</w:t>
            </w:r>
          </w:p>
        </w:tc>
        <w:tc>
          <w:tcPr>
            <w:tcW w:w="0" w:type="auto"/>
            <w:vAlign w:val="center"/>
          </w:tcPr>
          <w:p w:rsidR="0013282B" w:rsidRPr="006C7D1D" w:rsidRDefault="0013282B" w:rsidP="0093647A">
            <w:pPr>
              <w:pStyle w:val="LuogoData"/>
            </w:pPr>
            <w:r w:rsidRPr="006C7D1D">
              <w:t>140</w:t>
            </w:r>
          </w:p>
        </w:tc>
        <w:tc>
          <w:tcPr>
            <w:tcW w:w="0" w:type="auto"/>
            <w:vAlign w:val="center"/>
          </w:tcPr>
          <w:p w:rsidR="0013282B" w:rsidRPr="006C7D1D" w:rsidRDefault="0013282B" w:rsidP="0093647A">
            <w:pPr>
              <w:pStyle w:val="LuogoData"/>
            </w:pPr>
            <w:r w:rsidRPr="006C7D1D">
              <w:t>GAE</w:t>
            </w:r>
          </w:p>
        </w:tc>
        <w:tc>
          <w:tcPr>
            <w:tcW w:w="0" w:type="auto"/>
            <w:vAlign w:val="center"/>
          </w:tcPr>
          <w:p w:rsidR="0013282B" w:rsidRPr="006C7D1D" w:rsidRDefault="0013282B" w:rsidP="0093647A">
            <w:pPr>
              <w:pStyle w:val="LuogoData"/>
            </w:pPr>
            <w:r w:rsidRPr="006C7D1D">
              <w:t>FASE 0</w:t>
            </w:r>
          </w:p>
        </w:tc>
      </w:tr>
      <w:tr w:rsidR="0013282B" w:rsidRPr="008B3EE0" w:rsidTr="008B3EE0">
        <w:trPr>
          <w:trHeight w:val="358"/>
        </w:trPr>
        <w:tc>
          <w:tcPr>
            <w:tcW w:w="0" w:type="auto"/>
            <w:vAlign w:val="center"/>
          </w:tcPr>
          <w:p w:rsidR="0013282B" w:rsidRPr="006C7D1D" w:rsidRDefault="0013282B" w:rsidP="0093647A">
            <w:pPr>
              <w:pStyle w:val="LuogoData"/>
            </w:pPr>
            <w:r w:rsidRPr="006C7D1D">
              <w:t>15</w:t>
            </w:r>
          </w:p>
        </w:tc>
        <w:tc>
          <w:tcPr>
            <w:tcW w:w="0" w:type="auto"/>
            <w:vAlign w:val="center"/>
          </w:tcPr>
          <w:p w:rsidR="0013282B" w:rsidRPr="006C7D1D" w:rsidRDefault="0013282B" w:rsidP="0093647A">
            <w:pPr>
              <w:pStyle w:val="LuogoData"/>
            </w:pPr>
            <w:r w:rsidRPr="006C7D1D">
              <w:t>SORBARA GIUSEPPE</w:t>
            </w:r>
          </w:p>
        </w:tc>
        <w:tc>
          <w:tcPr>
            <w:tcW w:w="0" w:type="auto"/>
            <w:vAlign w:val="center"/>
          </w:tcPr>
          <w:p w:rsidR="0013282B" w:rsidRPr="006C7D1D" w:rsidRDefault="0013282B" w:rsidP="0093647A">
            <w:pPr>
              <w:pStyle w:val="LuogoData"/>
            </w:pPr>
            <w:r w:rsidRPr="006C7D1D">
              <w:t>139</w:t>
            </w:r>
          </w:p>
        </w:tc>
        <w:tc>
          <w:tcPr>
            <w:tcW w:w="0" w:type="auto"/>
            <w:vAlign w:val="center"/>
          </w:tcPr>
          <w:p w:rsidR="0013282B" w:rsidRPr="006C7D1D" w:rsidRDefault="0013282B" w:rsidP="0093647A">
            <w:pPr>
              <w:pStyle w:val="LuogoData"/>
            </w:pPr>
            <w:r w:rsidRPr="006C7D1D">
              <w:t>GAE</w:t>
            </w:r>
          </w:p>
        </w:tc>
        <w:tc>
          <w:tcPr>
            <w:tcW w:w="0" w:type="auto"/>
            <w:vAlign w:val="center"/>
          </w:tcPr>
          <w:p w:rsidR="0013282B" w:rsidRPr="006C7D1D" w:rsidRDefault="0013282B" w:rsidP="0093647A">
            <w:pPr>
              <w:pStyle w:val="LuogoData"/>
            </w:pPr>
            <w:r w:rsidRPr="006C7D1D">
              <w:t>FASE 0</w:t>
            </w:r>
          </w:p>
        </w:tc>
      </w:tr>
      <w:tr w:rsidR="0013282B" w:rsidRPr="008B3EE0" w:rsidTr="008B3EE0">
        <w:trPr>
          <w:trHeight w:val="358"/>
        </w:trPr>
        <w:tc>
          <w:tcPr>
            <w:tcW w:w="0" w:type="auto"/>
            <w:vAlign w:val="center"/>
          </w:tcPr>
          <w:p w:rsidR="0013282B" w:rsidRPr="006C7D1D" w:rsidRDefault="0013282B" w:rsidP="0093647A">
            <w:pPr>
              <w:pStyle w:val="LuogoData"/>
            </w:pPr>
            <w:r w:rsidRPr="006C7D1D">
              <w:t>16</w:t>
            </w:r>
          </w:p>
        </w:tc>
        <w:tc>
          <w:tcPr>
            <w:tcW w:w="0" w:type="auto"/>
            <w:vAlign w:val="center"/>
          </w:tcPr>
          <w:p w:rsidR="0013282B" w:rsidRPr="006C7D1D" w:rsidRDefault="0013282B" w:rsidP="0093647A">
            <w:pPr>
              <w:pStyle w:val="LuogoData"/>
            </w:pPr>
            <w:r w:rsidRPr="006C7D1D">
              <w:t>DI STEFANO MICHELINA</w:t>
            </w:r>
          </w:p>
        </w:tc>
        <w:tc>
          <w:tcPr>
            <w:tcW w:w="0" w:type="auto"/>
            <w:vAlign w:val="center"/>
          </w:tcPr>
          <w:p w:rsidR="0013282B" w:rsidRPr="006C7D1D" w:rsidRDefault="0013282B" w:rsidP="0093647A">
            <w:pPr>
              <w:pStyle w:val="LuogoData"/>
            </w:pPr>
            <w:r w:rsidRPr="006C7D1D">
              <w:t>139</w:t>
            </w:r>
          </w:p>
        </w:tc>
        <w:tc>
          <w:tcPr>
            <w:tcW w:w="0" w:type="auto"/>
            <w:vAlign w:val="center"/>
          </w:tcPr>
          <w:p w:rsidR="0013282B" w:rsidRPr="006C7D1D" w:rsidRDefault="0013282B" w:rsidP="0093647A">
            <w:pPr>
              <w:pStyle w:val="LuogoData"/>
            </w:pPr>
            <w:r w:rsidRPr="006C7D1D">
              <w:t>GAE</w:t>
            </w:r>
          </w:p>
        </w:tc>
        <w:tc>
          <w:tcPr>
            <w:tcW w:w="0" w:type="auto"/>
            <w:vAlign w:val="center"/>
          </w:tcPr>
          <w:p w:rsidR="0013282B" w:rsidRPr="006C7D1D" w:rsidRDefault="0013282B" w:rsidP="0093647A">
            <w:pPr>
              <w:pStyle w:val="LuogoData"/>
            </w:pPr>
            <w:r w:rsidRPr="006C7D1D">
              <w:t>FASE 0</w:t>
            </w:r>
          </w:p>
        </w:tc>
      </w:tr>
      <w:tr w:rsidR="0013282B" w:rsidRPr="008B3EE0" w:rsidTr="008B3EE0">
        <w:trPr>
          <w:trHeight w:val="358"/>
        </w:trPr>
        <w:tc>
          <w:tcPr>
            <w:tcW w:w="0" w:type="auto"/>
            <w:vAlign w:val="center"/>
          </w:tcPr>
          <w:p w:rsidR="0013282B" w:rsidRPr="006C7D1D" w:rsidRDefault="0013282B" w:rsidP="0093647A">
            <w:pPr>
              <w:pStyle w:val="LuogoData"/>
            </w:pPr>
            <w:r w:rsidRPr="006C7D1D">
              <w:t>17</w:t>
            </w:r>
          </w:p>
        </w:tc>
        <w:tc>
          <w:tcPr>
            <w:tcW w:w="0" w:type="auto"/>
            <w:vAlign w:val="center"/>
          </w:tcPr>
          <w:p w:rsidR="0013282B" w:rsidRPr="006C7D1D" w:rsidRDefault="0013282B" w:rsidP="0093647A">
            <w:pPr>
              <w:pStyle w:val="LuogoData"/>
            </w:pPr>
            <w:r w:rsidRPr="006C7D1D">
              <w:t>TELESCA FILOMENA</w:t>
            </w:r>
          </w:p>
        </w:tc>
        <w:tc>
          <w:tcPr>
            <w:tcW w:w="0" w:type="auto"/>
            <w:vAlign w:val="center"/>
          </w:tcPr>
          <w:p w:rsidR="0013282B" w:rsidRPr="006C7D1D" w:rsidRDefault="0013282B" w:rsidP="0093647A">
            <w:pPr>
              <w:pStyle w:val="LuogoData"/>
            </w:pPr>
            <w:r w:rsidRPr="006C7D1D">
              <w:t>137</w:t>
            </w:r>
          </w:p>
        </w:tc>
        <w:tc>
          <w:tcPr>
            <w:tcW w:w="0" w:type="auto"/>
            <w:vAlign w:val="center"/>
          </w:tcPr>
          <w:p w:rsidR="0013282B" w:rsidRPr="006C7D1D" w:rsidRDefault="0013282B" w:rsidP="0093647A">
            <w:pPr>
              <w:pStyle w:val="LuogoData"/>
            </w:pPr>
            <w:r w:rsidRPr="006C7D1D">
              <w:t>GAE</w:t>
            </w:r>
          </w:p>
        </w:tc>
        <w:tc>
          <w:tcPr>
            <w:tcW w:w="0" w:type="auto"/>
            <w:vAlign w:val="center"/>
          </w:tcPr>
          <w:p w:rsidR="0013282B" w:rsidRPr="006C7D1D" w:rsidRDefault="0013282B" w:rsidP="0093647A">
            <w:pPr>
              <w:pStyle w:val="LuogoData"/>
            </w:pPr>
            <w:r w:rsidRPr="006C7D1D">
              <w:t>FASE 0</w:t>
            </w:r>
          </w:p>
        </w:tc>
      </w:tr>
      <w:tr w:rsidR="0013282B" w:rsidRPr="008B3EE0" w:rsidTr="008B3EE0">
        <w:trPr>
          <w:trHeight w:val="358"/>
        </w:trPr>
        <w:tc>
          <w:tcPr>
            <w:tcW w:w="0" w:type="auto"/>
            <w:vAlign w:val="center"/>
          </w:tcPr>
          <w:p w:rsidR="0013282B" w:rsidRPr="006C7D1D" w:rsidRDefault="0013282B" w:rsidP="0093647A">
            <w:pPr>
              <w:pStyle w:val="LuogoData"/>
            </w:pPr>
            <w:r w:rsidRPr="006C7D1D">
              <w:t>18</w:t>
            </w:r>
          </w:p>
        </w:tc>
        <w:tc>
          <w:tcPr>
            <w:tcW w:w="0" w:type="auto"/>
            <w:vAlign w:val="center"/>
          </w:tcPr>
          <w:p w:rsidR="0013282B" w:rsidRPr="006C7D1D" w:rsidRDefault="0013282B" w:rsidP="0093647A">
            <w:pPr>
              <w:pStyle w:val="LuogoData"/>
            </w:pPr>
            <w:r w:rsidRPr="006C7D1D">
              <w:t>NUCERA ANNA</w:t>
            </w:r>
          </w:p>
        </w:tc>
        <w:tc>
          <w:tcPr>
            <w:tcW w:w="0" w:type="auto"/>
            <w:vAlign w:val="center"/>
          </w:tcPr>
          <w:p w:rsidR="0013282B" w:rsidRPr="006C7D1D" w:rsidRDefault="0013282B" w:rsidP="0093647A">
            <w:pPr>
              <w:pStyle w:val="LuogoData"/>
            </w:pPr>
            <w:r w:rsidRPr="006C7D1D">
              <w:t>135</w:t>
            </w:r>
          </w:p>
        </w:tc>
        <w:tc>
          <w:tcPr>
            <w:tcW w:w="0" w:type="auto"/>
            <w:vAlign w:val="center"/>
          </w:tcPr>
          <w:p w:rsidR="0013282B" w:rsidRPr="006C7D1D" w:rsidRDefault="0013282B" w:rsidP="0093647A">
            <w:pPr>
              <w:pStyle w:val="LuogoData"/>
            </w:pPr>
            <w:r w:rsidRPr="006C7D1D">
              <w:t>GAE</w:t>
            </w:r>
          </w:p>
        </w:tc>
        <w:tc>
          <w:tcPr>
            <w:tcW w:w="0" w:type="auto"/>
            <w:vAlign w:val="center"/>
          </w:tcPr>
          <w:p w:rsidR="0013282B" w:rsidRPr="006C7D1D" w:rsidRDefault="0013282B" w:rsidP="0093647A">
            <w:pPr>
              <w:pStyle w:val="LuogoData"/>
            </w:pPr>
            <w:r w:rsidRPr="006C7D1D">
              <w:t>FASE 0</w:t>
            </w:r>
          </w:p>
        </w:tc>
      </w:tr>
      <w:tr w:rsidR="0013282B" w:rsidRPr="008B3EE0" w:rsidTr="008B3EE0">
        <w:trPr>
          <w:trHeight w:val="358"/>
        </w:trPr>
        <w:tc>
          <w:tcPr>
            <w:tcW w:w="0" w:type="auto"/>
            <w:vAlign w:val="center"/>
          </w:tcPr>
          <w:p w:rsidR="0013282B" w:rsidRPr="006C7D1D" w:rsidRDefault="0013282B" w:rsidP="0093647A">
            <w:pPr>
              <w:pStyle w:val="LuogoData"/>
            </w:pPr>
            <w:r w:rsidRPr="006C7D1D">
              <w:t>19</w:t>
            </w:r>
          </w:p>
        </w:tc>
        <w:tc>
          <w:tcPr>
            <w:tcW w:w="0" w:type="auto"/>
            <w:vAlign w:val="center"/>
          </w:tcPr>
          <w:p w:rsidR="0013282B" w:rsidRPr="006C7D1D" w:rsidRDefault="0013282B" w:rsidP="0093647A">
            <w:pPr>
              <w:pStyle w:val="LuogoData"/>
            </w:pPr>
            <w:r w:rsidRPr="006C7D1D">
              <w:t>CIVILE VALERIA</w:t>
            </w:r>
          </w:p>
        </w:tc>
        <w:tc>
          <w:tcPr>
            <w:tcW w:w="0" w:type="auto"/>
            <w:vAlign w:val="center"/>
          </w:tcPr>
          <w:p w:rsidR="0013282B" w:rsidRPr="006C7D1D" w:rsidRDefault="0013282B" w:rsidP="0093647A">
            <w:pPr>
              <w:pStyle w:val="LuogoData"/>
            </w:pPr>
            <w:r w:rsidRPr="006C7D1D">
              <w:t>133</w:t>
            </w:r>
          </w:p>
        </w:tc>
        <w:tc>
          <w:tcPr>
            <w:tcW w:w="0" w:type="auto"/>
            <w:vAlign w:val="center"/>
          </w:tcPr>
          <w:p w:rsidR="0013282B" w:rsidRPr="006C7D1D" w:rsidRDefault="0013282B" w:rsidP="0093647A">
            <w:pPr>
              <w:pStyle w:val="LuogoData"/>
            </w:pPr>
            <w:r w:rsidRPr="006C7D1D">
              <w:t>GAE</w:t>
            </w:r>
          </w:p>
        </w:tc>
        <w:tc>
          <w:tcPr>
            <w:tcW w:w="0" w:type="auto"/>
            <w:vAlign w:val="center"/>
          </w:tcPr>
          <w:p w:rsidR="0013282B" w:rsidRPr="006C7D1D" w:rsidRDefault="0013282B" w:rsidP="0093647A">
            <w:pPr>
              <w:pStyle w:val="LuogoData"/>
            </w:pPr>
            <w:r w:rsidRPr="006C7D1D">
              <w:t>FASE 0</w:t>
            </w:r>
          </w:p>
        </w:tc>
      </w:tr>
      <w:tr w:rsidR="0013282B" w:rsidRPr="008B3EE0" w:rsidTr="008B3EE0">
        <w:trPr>
          <w:trHeight w:val="358"/>
        </w:trPr>
        <w:tc>
          <w:tcPr>
            <w:tcW w:w="0" w:type="auto"/>
            <w:vAlign w:val="center"/>
          </w:tcPr>
          <w:p w:rsidR="0013282B" w:rsidRPr="006C7D1D" w:rsidRDefault="0013282B" w:rsidP="0093647A">
            <w:pPr>
              <w:pStyle w:val="LuogoData"/>
            </w:pPr>
            <w:r w:rsidRPr="006C7D1D">
              <w:t>20</w:t>
            </w:r>
          </w:p>
        </w:tc>
        <w:tc>
          <w:tcPr>
            <w:tcW w:w="0" w:type="auto"/>
            <w:vAlign w:val="center"/>
          </w:tcPr>
          <w:p w:rsidR="0013282B" w:rsidRPr="006C7D1D" w:rsidRDefault="0013282B" w:rsidP="0093647A">
            <w:pPr>
              <w:pStyle w:val="LuogoData"/>
            </w:pPr>
            <w:r w:rsidRPr="006C7D1D">
              <w:t>ALBERTIN PATRIZIA</w:t>
            </w:r>
          </w:p>
        </w:tc>
        <w:tc>
          <w:tcPr>
            <w:tcW w:w="0" w:type="auto"/>
            <w:vAlign w:val="center"/>
          </w:tcPr>
          <w:p w:rsidR="0013282B" w:rsidRPr="006C7D1D" w:rsidRDefault="0013282B" w:rsidP="0093647A">
            <w:pPr>
              <w:pStyle w:val="LuogoData"/>
            </w:pPr>
            <w:r w:rsidRPr="006C7D1D">
              <w:t>132</w:t>
            </w:r>
          </w:p>
        </w:tc>
        <w:tc>
          <w:tcPr>
            <w:tcW w:w="0" w:type="auto"/>
            <w:vAlign w:val="center"/>
          </w:tcPr>
          <w:p w:rsidR="0013282B" w:rsidRPr="006C7D1D" w:rsidRDefault="0013282B" w:rsidP="0093647A">
            <w:pPr>
              <w:pStyle w:val="LuogoData"/>
            </w:pPr>
            <w:r w:rsidRPr="006C7D1D">
              <w:t>GAE</w:t>
            </w:r>
          </w:p>
        </w:tc>
        <w:tc>
          <w:tcPr>
            <w:tcW w:w="0" w:type="auto"/>
            <w:vAlign w:val="center"/>
          </w:tcPr>
          <w:p w:rsidR="0013282B" w:rsidRPr="006C7D1D" w:rsidRDefault="0013282B" w:rsidP="0093647A">
            <w:pPr>
              <w:pStyle w:val="LuogoData"/>
            </w:pPr>
            <w:r w:rsidRPr="006C7D1D">
              <w:t>FASE 0</w:t>
            </w:r>
          </w:p>
        </w:tc>
      </w:tr>
      <w:tr w:rsidR="0013282B" w:rsidRPr="008B3EE0" w:rsidTr="008B3EE0">
        <w:trPr>
          <w:trHeight w:val="358"/>
        </w:trPr>
        <w:tc>
          <w:tcPr>
            <w:tcW w:w="0" w:type="auto"/>
            <w:vAlign w:val="center"/>
          </w:tcPr>
          <w:p w:rsidR="0013282B" w:rsidRPr="006C7D1D" w:rsidRDefault="0013282B" w:rsidP="0093647A">
            <w:pPr>
              <w:pStyle w:val="LuogoData"/>
            </w:pPr>
            <w:r w:rsidRPr="006C7D1D">
              <w:t>21</w:t>
            </w:r>
          </w:p>
        </w:tc>
        <w:tc>
          <w:tcPr>
            <w:tcW w:w="0" w:type="auto"/>
            <w:vAlign w:val="center"/>
          </w:tcPr>
          <w:p w:rsidR="0013282B" w:rsidRPr="006C7D1D" w:rsidRDefault="0013282B" w:rsidP="0093647A">
            <w:pPr>
              <w:pStyle w:val="LuogoData"/>
            </w:pPr>
            <w:r w:rsidRPr="006C7D1D">
              <w:t>BARBERO ELENA</w:t>
            </w:r>
          </w:p>
        </w:tc>
        <w:tc>
          <w:tcPr>
            <w:tcW w:w="0" w:type="auto"/>
            <w:vAlign w:val="center"/>
          </w:tcPr>
          <w:p w:rsidR="0013282B" w:rsidRPr="006C7D1D" w:rsidRDefault="0013282B" w:rsidP="0093647A">
            <w:pPr>
              <w:pStyle w:val="LuogoData"/>
            </w:pPr>
            <w:r w:rsidRPr="006C7D1D">
              <w:t>128</w:t>
            </w:r>
          </w:p>
        </w:tc>
        <w:tc>
          <w:tcPr>
            <w:tcW w:w="0" w:type="auto"/>
            <w:vAlign w:val="center"/>
          </w:tcPr>
          <w:p w:rsidR="0013282B" w:rsidRPr="006C7D1D" w:rsidRDefault="0013282B" w:rsidP="0093647A">
            <w:pPr>
              <w:pStyle w:val="LuogoData"/>
            </w:pPr>
            <w:r w:rsidRPr="006C7D1D">
              <w:t>GAE</w:t>
            </w:r>
          </w:p>
        </w:tc>
        <w:tc>
          <w:tcPr>
            <w:tcW w:w="0" w:type="auto"/>
            <w:vAlign w:val="center"/>
          </w:tcPr>
          <w:p w:rsidR="0013282B" w:rsidRPr="006C7D1D" w:rsidRDefault="0013282B" w:rsidP="0093647A">
            <w:pPr>
              <w:pStyle w:val="LuogoData"/>
            </w:pPr>
            <w:r w:rsidRPr="006C7D1D">
              <w:t>FASE 0</w:t>
            </w:r>
          </w:p>
        </w:tc>
      </w:tr>
      <w:tr w:rsidR="0013282B" w:rsidRPr="008B3EE0" w:rsidTr="008B3EE0">
        <w:trPr>
          <w:trHeight w:val="358"/>
        </w:trPr>
        <w:tc>
          <w:tcPr>
            <w:tcW w:w="0" w:type="auto"/>
            <w:vAlign w:val="center"/>
          </w:tcPr>
          <w:p w:rsidR="0013282B" w:rsidRPr="006C7D1D" w:rsidRDefault="0013282B" w:rsidP="0093647A">
            <w:pPr>
              <w:pStyle w:val="LuogoData"/>
            </w:pPr>
            <w:r w:rsidRPr="006C7D1D">
              <w:t>22</w:t>
            </w:r>
          </w:p>
        </w:tc>
        <w:tc>
          <w:tcPr>
            <w:tcW w:w="0" w:type="auto"/>
            <w:vAlign w:val="center"/>
          </w:tcPr>
          <w:p w:rsidR="0013282B" w:rsidRPr="006C7D1D" w:rsidRDefault="0013282B" w:rsidP="0093647A">
            <w:pPr>
              <w:pStyle w:val="LuogoData"/>
            </w:pPr>
            <w:r w:rsidRPr="006C7D1D">
              <w:t>TERZOLO DONATELLA</w:t>
            </w:r>
          </w:p>
        </w:tc>
        <w:tc>
          <w:tcPr>
            <w:tcW w:w="0" w:type="auto"/>
            <w:vAlign w:val="center"/>
          </w:tcPr>
          <w:p w:rsidR="0013282B" w:rsidRPr="006C7D1D" w:rsidRDefault="0013282B" w:rsidP="0093647A">
            <w:pPr>
              <w:pStyle w:val="LuogoData"/>
            </w:pPr>
            <w:r w:rsidRPr="006C7D1D">
              <w:t>128</w:t>
            </w:r>
          </w:p>
        </w:tc>
        <w:tc>
          <w:tcPr>
            <w:tcW w:w="0" w:type="auto"/>
            <w:vAlign w:val="center"/>
          </w:tcPr>
          <w:p w:rsidR="0013282B" w:rsidRPr="006C7D1D" w:rsidRDefault="0013282B" w:rsidP="0093647A">
            <w:pPr>
              <w:pStyle w:val="LuogoData"/>
            </w:pPr>
            <w:r w:rsidRPr="006C7D1D">
              <w:t>GAE</w:t>
            </w:r>
          </w:p>
        </w:tc>
        <w:tc>
          <w:tcPr>
            <w:tcW w:w="0" w:type="auto"/>
            <w:vAlign w:val="center"/>
          </w:tcPr>
          <w:p w:rsidR="0013282B" w:rsidRPr="006C7D1D" w:rsidRDefault="0013282B" w:rsidP="0093647A">
            <w:pPr>
              <w:pStyle w:val="LuogoData"/>
            </w:pPr>
            <w:r w:rsidRPr="006C7D1D">
              <w:t xml:space="preserve"> FASE A</w:t>
            </w:r>
          </w:p>
        </w:tc>
      </w:tr>
      <w:tr w:rsidR="0013282B" w:rsidRPr="008B3EE0" w:rsidTr="008B3EE0">
        <w:trPr>
          <w:trHeight w:val="358"/>
        </w:trPr>
        <w:tc>
          <w:tcPr>
            <w:tcW w:w="0" w:type="auto"/>
            <w:vAlign w:val="center"/>
          </w:tcPr>
          <w:p w:rsidR="0013282B" w:rsidRPr="006C7D1D" w:rsidRDefault="0013282B" w:rsidP="0093647A">
            <w:pPr>
              <w:pStyle w:val="LuogoData"/>
            </w:pPr>
            <w:r w:rsidRPr="006C7D1D">
              <w:t>23</w:t>
            </w:r>
          </w:p>
        </w:tc>
        <w:tc>
          <w:tcPr>
            <w:tcW w:w="0" w:type="auto"/>
            <w:vAlign w:val="center"/>
          </w:tcPr>
          <w:p w:rsidR="0013282B" w:rsidRPr="006C7D1D" w:rsidRDefault="0013282B" w:rsidP="0093647A">
            <w:pPr>
              <w:pStyle w:val="LuogoData"/>
            </w:pPr>
            <w:r w:rsidRPr="006C7D1D">
              <w:t>ROSSI MARIAROSARIA</w:t>
            </w:r>
          </w:p>
        </w:tc>
        <w:tc>
          <w:tcPr>
            <w:tcW w:w="0" w:type="auto"/>
            <w:vAlign w:val="center"/>
          </w:tcPr>
          <w:p w:rsidR="0013282B" w:rsidRPr="006C7D1D" w:rsidRDefault="0013282B" w:rsidP="0093647A">
            <w:pPr>
              <w:pStyle w:val="LuogoData"/>
            </w:pPr>
            <w:r w:rsidRPr="006C7D1D">
              <w:t>126</w:t>
            </w:r>
          </w:p>
        </w:tc>
        <w:tc>
          <w:tcPr>
            <w:tcW w:w="0" w:type="auto"/>
            <w:vAlign w:val="center"/>
          </w:tcPr>
          <w:p w:rsidR="0013282B" w:rsidRPr="006C7D1D" w:rsidRDefault="0013282B" w:rsidP="0093647A">
            <w:pPr>
              <w:pStyle w:val="LuogoData"/>
            </w:pPr>
            <w:r w:rsidRPr="006C7D1D">
              <w:t>GAE</w:t>
            </w:r>
          </w:p>
        </w:tc>
        <w:tc>
          <w:tcPr>
            <w:tcW w:w="0" w:type="auto"/>
            <w:vAlign w:val="center"/>
          </w:tcPr>
          <w:p w:rsidR="0013282B" w:rsidRPr="006C7D1D" w:rsidRDefault="0013282B" w:rsidP="0093647A">
            <w:pPr>
              <w:pStyle w:val="LuogoData"/>
            </w:pPr>
            <w:r w:rsidRPr="006C7D1D">
              <w:t>FASE A</w:t>
            </w:r>
          </w:p>
        </w:tc>
      </w:tr>
      <w:tr w:rsidR="0013282B" w:rsidRPr="008B3EE0" w:rsidTr="008B3EE0">
        <w:trPr>
          <w:trHeight w:val="358"/>
        </w:trPr>
        <w:tc>
          <w:tcPr>
            <w:tcW w:w="0" w:type="auto"/>
            <w:vAlign w:val="center"/>
          </w:tcPr>
          <w:p w:rsidR="0013282B" w:rsidRPr="006C7D1D" w:rsidRDefault="0013282B" w:rsidP="0093647A">
            <w:pPr>
              <w:pStyle w:val="LuogoData"/>
            </w:pPr>
            <w:r w:rsidRPr="006C7D1D">
              <w:t>24</w:t>
            </w:r>
          </w:p>
        </w:tc>
        <w:tc>
          <w:tcPr>
            <w:tcW w:w="0" w:type="auto"/>
            <w:vAlign w:val="center"/>
          </w:tcPr>
          <w:p w:rsidR="0013282B" w:rsidRPr="006C7D1D" w:rsidRDefault="0013282B" w:rsidP="0093647A">
            <w:pPr>
              <w:pStyle w:val="LuogoData"/>
            </w:pPr>
            <w:r w:rsidRPr="006C7D1D">
              <w:t>TREMANTE ROSA</w:t>
            </w:r>
          </w:p>
        </w:tc>
        <w:tc>
          <w:tcPr>
            <w:tcW w:w="0" w:type="auto"/>
            <w:vAlign w:val="center"/>
          </w:tcPr>
          <w:p w:rsidR="0013282B" w:rsidRPr="006C7D1D" w:rsidRDefault="0013282B" w:rsidP="0093647A">
            <w:pPr>
              <w:pStyle w:val="LuogoData"/>
            </w:pPr>
            <w:r w:rsidRPr="006C7D1D">
              <w:t>116</w:t>
            </w:r>
          </w:p>
        </w:tc>
        <w:tc>
          <w:tcPr>
            <w:tcW w:w="0" w:type="auto"/>
            <w:vAlign w:val="center"/>
          </w:tcPr>
          <w:p w:rsidR="0013282B" w:rsidRPr="006C7D1D" w:rsidRDefault="0013282B" w:rsidP="0093647A">
            <w:pPr>
              <w:pStyle w:val="LuogoData"/>
            </w:pPr>
            <w:r w:rsidRPr="006C7D1D">
              <w:t>GAE</w:t>
            </w:r>
          </w:p>
        </w:tc>
        <w:tc>
          <w:tcPr>
            <w:tcW w:w="0" w:type="auto"/>
            <w:vAlign w:val="center"/>
          </w:tcPr>
          <w:p w:rsidR="0013282B" w:rsidRPr="006C7D1D" w:rsidRDefault="0013282B" w:rsidP="0093647A">
            <w:pPr>
              <w:pStyle w:val="LuogoData"/>
            </w:pPr>
            <w:r w:rsidRPr="006C7D1D">
              <w:t>FASE A</w:t>
            </w:r>
          </w:p>
        </w:tc>
      </w:tr>
      <w:tr w:rsidR="0013282B" w:rsidRPr="008B3EE0" w:rsidTr="008B3EE0">
        <w:trPr>
          <w:trHeight w:val="358"/>
        </w:trPr>
        <w:tc>
          <w:tcPr>
            <w:tcW w:w="0" w:type="auto"/>
            <w:vAlign w:val="center"/>
          </w:tcPr>
          <w:p w:rsidR="0013282B" w:rsidRPr="006C7D1D" w:rsidRDefault="0013282B" w:rsidP="0093647A">
            <w:pPr>
              <w:pStyle w:val="LuogoData"/>
            </w:pPr>
            <w:r w:rsidRPr="006C7D1D">
              <w:t>25</w:t>
            </w:r>
          </w:p>
        </w:tc>
        <w:tc>
          <w:tcPr>
            <w:tcW w:w="0" w:type="auto"/>
            <w:vAlign w:val="center"/>
          </w:tcPr>
          <w:p w:rsidR="0013282B" w:rsidRPr="006C7D1D" w:rsidRDefault="0013282B" w:rsidP="0093647A">
            <w:pPr>
              <w:pStyle w:val="LuogoData"/>
            </w:pPr>
            <w:r w:rsidRPr="006C7D1D">
              <w:t>VACALEBRE FLAVIA</w:t>
            </w:r>
          </w:p>
        </w:tc>
        <w:tc>
          <w:tcPr>
            <w:tcW w:w="0" w:type="auto"/>
            <w:vAlign w:val="center"/>
          </w:tcPr>
          <w:p w:rsidR="0013282B" w:rsidRPr="006C7D1D" w:rsidRDefault="0013282B" w:rsidP="0093647A">
            <w:pPr>
              <w:pStyle w:val="LuogoData"/>
            </w:pPr>
            <w:r w:rsidRPr="006C7D1D">
              <w:t>113</w:t>
            </w:r>
          </w:p>
        </w:tc>
        <w:tc>
          <w:tcPr>
            <w:tcW w:w="0" w:type="auto"/>
            <w:vAlign w:val="center"/>
          </w:tcPr>
          <w:p w:rsidR="0013282B" w:rsidRPr="006C7D1D" w:rsidRDefault="0013282B" w:rsidP="0093647A">
            <w:pPr>
              <w:pStyle w:val="LuogoData"/>
            </w:pPr>
            <w:r w:rsidRPr="006C7D1D">
              <w:t>GAE</w:t>
            </w:r>
          </w:p>
        </w:tc>
        <w:tc>
          <w:tcPr>
            <w:tcW w:w="0" w:type="auto"/>
            <w:vAlign w:val="center"/>
          </w:tcPr>
          <w:p w:rsidR="0013282B" w:rsidRPr="006C7D1D" w:rsidRDefault="0013282B" w:rsidP="0093647A">
            <w:pPr>
              <w:pStyle w:val="LuogoData"/>
            </w:pPr>
            <w:r w:rsidRPr="006C7D1D">
              <w:t>FASE A</w:t>
            </w:r>
          </w:p>
        </w:tc>
      </w:tr>
      <w:tr w:rsidR="0013282B" w:rsidRPr="008B3EE0" w:rsidTr="008B3EE0">
        <w:trPr>
          <w:trHeight w:val="358"/>
        </w:trPr>
        <w:tc>
          <w:tcPr>
            <w:tcW w:w="0" w:type="auto"/>
            <w:vAlign w:val="center"/>
          </w:tcPr>
          <w:p w:rsidR="0013282B" w:rsidRPr="006C7D1D" w:rsidRDefault="0013282B" w:rsidP="0093647A">
            <w:pPr>
              <w:pStyle w:val="LuogoData"/>
            </w:pPr>
            <w:r w:rsidRPr="006C7D1D">
              <w:t>26</w:t>
            </w:r>
          </w:p>
        </w:tc>
        <w:tc>
          <w:tcPr>
            <w:tcW w:w="0" w:type="auto"/>
            <w:vAlign w:val="center"/>
          </w:tcPr>
          <w:p w:rsidR="0013282B" w:rsidRPr="006C7D1D" w:rsidRDefault="0013282B" w:rsidP="0093647A">
            <w:pPr>
              <w:pStyle w:val="LuogoData"/>
            </w:pPr>
            <w:r w:rsidRPr="006C7D1D">
              <w:t>SCHIAVELLO MARIA FRANCESCA</w:t>
            </w:r>
          </w:p>
        </w:tc>
        <w:tc>
          <w:tcPr>
            <w:tcW w:w="0" w:type="auto"/>
            <w:vAlign w:val="center"/>
          </w:tcPr>
          <w:p w:rsidR="0013282B" w:rsidRPr="006C7D1D" w:rsidRDefault="0013282B" w:rsidP="0093647A">
            <w:pPr>
              <w:pStyle w:val="LuogoData"/>
            </w:pPr>
            <w:r>
              <w:t>113</w:t>
            </w:r>
          </w:p>
        </w:tc>
        <w:tc>
          <w:tcPr>
            <w:tcW w:w="0" w:type="auto"/>
            <w:vAlign w:val="center"/>
          </w:tcPr>
          <w:p w:rsidR="0013282B" w:rsidRPr="006C7D1D" w:rsidRDefault="0013282B" w:rsidP="0093647A">
            <w:pPr>
              <w:pStyle w:val="LuogoData"/>
            </w:pPr>
            <w:r>
              <w:t>GAE</w:t>
            </w:r>
          </w:p>
        </w:tc>
        <w:tc>
          <w:tcPr>
            <w:tcW w:w="0" w:type="auto"/>
            <w:vAlign w:val="center"/>
          </w:tcPr>
          <w:p w:rsidR="0013282B" w:rsidRPr="006C7D1D" w:rsidRDefault="0013282B" w:rsidP="0093647A">
            <w:pPr>
              <w:pStyle w:val="LuogoData"/>
            </w:pPr>
            <w:r>
              <w:t>FASE A</w:t>
            </w:r>
          </w:p>
        </w:tc>
      </w:tr>
      <w:tr w:rsidR="0013282B" w:rsidRPr="008B3EE0" w:rsidTr="008B3EE0">
        <w:trPr>
          <w:trHeight w:val="358"/>
        </w:trPr>
        <w:tc>
          <w:tcPr>
            <w:tcW w:w="0" w:type="auto"/>
            <w:vAlign w:val="center"/>
          </w:tcPr>
          <w:p w:rsidR="0013282B" w:rsidRPr="006C7D1D" w:rsidRDefault="0013282B" w:rsidP="0093647A">
            <w:pPr>
              <w:pStyle w:val="LuogoData"/>
            </w:pPr>
            <w:r>
              <w:t>27</w:t>
            </w:r>
          </w:p>
        </w:tc>
        <w:tc>
          <w:tcPr>
            <w:tcW w:w="0" w:type="auto"/>
            <w:vAlign w:val="center"/>
          </w:tcPr>
          <w:p w:rsidR="0013282B" w:rsidRPr="006C7D1D" w:rsidRDefault="0013282B" w:rsidP="0093647A">
            <w:pPr>
              <w:pStyle w:val="LuogoData"/>
            </w:pPr>
            <w:r>
              <w:t>PETARRA ANTONELLA</w:t>
            </w:r>
          </w:p>
        </w:tc>
        <w:tc>
          <w:tcPr>
            <w:tcW w:w="0" w:type="auto"/>
            <w:vAlign w:val="center"/>
          </w:tcPr>
          <w:p w:rsidR="0013282B" w:rsidRDefault="0013282B" w:rsidP="0093647A">
            <w:pPr>
              <w:pStyle w:val="LuogoData"/>
            </w:pPr>
            <w:r>
              <w:t>111</w:t>
            </w:r>
          </w:p>
        </w:tc>
        <w:tc>
          <w:tcPr>
            <w:tcW w:w="0" w:type="auto"/>
            <w:vAlign w:val="center"/>
          </w:tcPr>
          <w:p w:rsidR="0013282B" w:rsidRDefault="0013282B" w:rsidP="0093647A">
            <w:pPr>
              <w:pStyle w:val="LuogoData"/>
            </w:pPr>
            <w:r>
              <w:t>GAE</w:t>
            </w:r>
          </w:p>
        </w:tc>
        <w:tc>
          <w:tcPr>
            <w:tcW w:w="0" w:type="auto"/>
            <w:vAlign w:val="center"/>
          </w:tcPr>
          <w:p w:rsidR="0013282B" w:rsidRDefault="0013282B" w:rsidP="0093647A">
            <w:pPr>
              <w:pStyle w:val="LuogoData"/>
            </w:pPr>
            <w:r>
              <w:t>FASE A</w:t>
            </w:r>
          </w:p>
        </w:tc>
      </w:tr>
      <w:tr w:rsidR="0013282B" w:rsidRPr="008B3EE0" w:rsidTr="008B3EE0">
        <w:trPr>
          <w:trHeight w:val="358"/>
        </w:trPr>
        <w:tc>
          <w:tcPr>
            <w:tcW w:w="0" w:type="auto"/>
            <w:vAlign w:val="center"/>
          </w:tcPr>
          <w:p w:rsidR="0013282B" w:rsidRDefault="0013282B" w:rsidP="0093647A">
            <w:pPr>
              <w:pStyle w:val="LuogoData"/>
            </w:pPr>
            <w:r>
              <w:t>28</w:t>
            </w:r>
          </w:p>
        </w:tc>
        <w:tc>
          <w:tcPr>
            <w:tcW w:w="0" w:type="auto"/>
            <w:vAlign w:val="center"/>
          </w:tcPr>
          <w:p w:rsidR="0013282B" w:rsidRDefault="0013282B" w:rsidP="0093647A">
            <w:pPr>
              <w:pStyle w:val="LuogoData"/>
            </w:pPr>
            <w:r>
              <w:t>CELESTE PATRIZIA</w:t>
            </w:r>
          </w:p>
        </w:tc>
        <w:tc>
          <w:tcPr>
            <w:tcW w:w="0" w:type="auto"/>
            <w:vAlign w:val="center"/>
          </w:tcPr>
          <w:p w:rsidR="0013282B" w:rsidRDefault="0013282B" w:rsidP="0093647A">
            <w:pPr>
              <w:pStyle w:val="LuogoData"/>
            </w:pPr>
            <w:r>
              <w:t>106</w:t>
            </w:r>
          </w:p>
        </w:tc>
        <w:tc>
          <w:tcPr>
            <w:tcW w:w="0" w:type="auto"/>
            <w:vAlign w:val="center"/>
          </w:tcPr>
          <w:p w:rsidR="0013282B" w:rsidRDefault="0013282B" w:rsidP="0093647A">
            <w:pPr>
              <w:pStyle w:val="LuogoData"/>
            </w:pPr>
            <w:r>
              <w:t>GAE</w:t>
            </w:r>
          </w:p>
        </w:tc>
        <w:tc>
          <w:tcPr>
            <w:tcW w:w="0" w:type="auto"/>
            <w:vAlign w:val="center"/>
          </w:tcPr>
          <w:p w:rsidR="0013282B" w:rsidRDefault="0013282B" w:rsidP="0093647A">
            <w:pPr>
              <w:pStyle w:val="LuogoData"/>
            </w:pPr>
            <w:r>
              <w:t>FASE A</w:t>
            </w:r>
          </w:p>
        </w:tc>
      </w:tr>
      <w:tr w:rsidR="0013282B" w:rsidRPr="008B3EE0" w:rsidTr="008B3EE0">
        <w:trPr>
          <w:trHeight w:val="358"/>
        </w:trPr>
        <w:tc>
          <w:tcPr>
            <w:tcW w:w="0" w:type="auto"/>
            <w:vAlign w:val="center"/>
          </w:tcPr>
          <w:p w:rsidR="0013282B" w:rsidRDefault="0013282B" w:rsidP="0093647A">
            <w:pPr>
              <w:pStyle w:val="LuogoData"/>
            </w:pPr>
            <w:r>
              <w:t>29</w:t>
            </w:r>
          </w:p>
        </w:tc>
        <w:tc>
          <w:tcPr>
            <w:tcW w:w="0" w:type="auto"/>
            <w:vAlign w:val="center"/>
          </w:tcPr>
          <w:p w:rsidR="0013282B" w:rsidRDefault="0013282B" w:rsidP="0093647A">
            <w:pPr>
              <w:pStyle w:val="LuogoData"/>
            </w:pPr>
            <w:r>
              <w:t>STELITANO ANTONINA</w:t>
            </w:r>
          </w:p>
        </w:tc>
        <w:tc>
          <w:tcPr>
            <w:tcW w:w="0" w:type="auto"/>
            <w:vAlign w:val="center"/>
          </w:tcPr>
          <w:p w:rsidR="0013282B" w:rsidRDefault="0013282B" w:rsidP="0093647A">
            <w:pPr>
              <w:pStyle w:val="LuogoData"/>
            </w:pPr>
            <w:r>
              <w:t>104</w:t>
            </w:r>
          </w:p>
        </w:tc>
        <w:tc>
          <w:tcPr>
            <w:tcW w:w="0" w:type="auto"/>
            <w:vAlign w:val="center"/>
          </w:tcPr>
          <w:p w:rsidR="0013282B" w:rsidRDefault="0013282B" w:rsidP="0093647A">
            <w:pPr>
              <w:pStyle w:val="LuogoData"/>
            </w:pPr>
            <w:r>
              <w:t>GAE</w:t>
            </w:r>
          </w:p>
        </w:tc>
        <w:tc>
          <w:tcPr>
            <w:tcW w:w="0" w:type="auto"/>
            <w:vAlign w:val="center"/>
          </w:tcPr>
          <w:p w:rsidR="0013282B" w:rsidRDefault="0013282B" w:rsidP="0093647A">
            <w:pPr>
              <w:pStyle w:val="LuogoData"/>
            </w:pPr>
            <w:r>
              <w:t>FASE A</w:t>
            </w:r>
          </w:p>
        </w:tc>
      </w:tr>
    </w:tbl>
    <w:p w:rsidR="0013282B" w:rsidRPr="0093647A" w:rsidRDefault="0013282B" w:rsidP="0093647A">
      <w:pPr>
        <w:pStyle w:val="LuogoData"/>
        <w:rPr>
          <w:b/>
        </w:rPr>
      </w:pPr>
      <w:r w:rsidRPr="0093647A">
        <w:rPr>
          <w:b/>
        </w:rPr>
        <w:t>SCUOLA DELL’INFANZIA – POSTI DI SOSTEGNO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1"/>
        <w:gridCol w:w="3827"/>
        <w:gridCol w:w="1134"/>
        <w:gridCol w:w="1268"/>
        <w:gridCol w:w="1134"/>
      </w:tblGrid>
      <w:tr w:rsidR="0013282B" w:rsidRPr="008B3EE0" w:rsidTr="008B3EE0">
        <w:tc>
          <w:tcPr>
            <w:tcW w:w="461" w:type="dxa"/>
            <w:vAlign w:val="center"/>
          </w:tcPr>
          <w:p w:rsidR="0013282B" w:rsidRPr="008B3EE0" w:rsidRDefault="0013282B" w:rsidP="0093647A">
            <w:pPr>
              <w:pStyle w:val="LuogoData"/>
              <w:rPr>
                <w:b/>
              </w:rPr>
            </w:pPr>
            <w:r w:rsidRPr="008B3EE0">
              <w:rPr>
                <w:b/>
              </w:rPr>
              <w:t>N.</w:t>
            </w:r>
          </w:p>
        </w:tc>
        <w:tc>
          <w:tcPr>
            <w:tcW w:w="3827" w:type="dxa"/>
            <w:vAlign w:val="center"/>
          </w:tcPr>
          <w:p w:rsidR="0013282B" w:rsidRPr="008B3EE0" w:rsidRDefault="0013282B" w:rsidP="0093647A">
            <w:pPr>
              <w:pStyle w:val="LuogoData"/>
              <w:rPr>
                <w:b/>
              </w:rPr>
            </w:pPr>
            <w:r w:rsidRPr="008B3EE0">
              <w:rPr>
                <w:b/>
              </w:rPr>
              <w:t>COGNOME NOME</w:t>
            </w:r>
          </w:p>
        </w:tc>
        <w:tc>
          <w:tcPr>
            <w:tcW w:w="1134" w:type="dxa"/>
            <w:vAlign w:val="center"/>
          </w:tcPr>
          <w:p w:rsidR="0013282B" w:rsidRPr="008B3EE0" w:rsidRDefault="0013282B" w:rsidP="0093647A">
            <w:pPr>
              <w:pStyle w:val="LuogoData"/>
              <w:rPr>
                <w:b/>
              </w:rPr>
            </w:pPr>
            <w:r w:rsidRPr="008B3EE0">
              <w:rPr>
                <w:b/>
              </w:rPr>
              <w:t>PUNTI</w:t>
            </w:r>
          </w:p>
        </w:tc>
        <w:tc>
          <w:tcPr>
            <w:tcW w:w="1134" w:type="dxa"/>
            <w:vAlign w:val="center"/>
          </w:tcPr>
          <w:p w:rsidR="0013282B" w:rsidRPr="008B3EE0" w:rsidRDefault="0013282B" w:rsidP="0093647A">
            <w:pPr>
              <w:pStyle w:val="LuogoData"/>
              <w:rPr>
                <w:b/>
              </w:rPr>
            </w:pPr>
            <w:r w:rsidRPr="008B3EE0">
              <w:rPr>
                <w:b/>
              </w:rPr>
              <w:t>C.O./GAE</w:t>
            </w:r>
          </w:p>
        </w:tc>
        <w:tc>
          <w:tcPr>
            <w:tcW w:w="1134" w:type="dxa"/>
          </w:tcPr>
          <w:p w:rsidR="0013282B" w:rsidRDefault="0013282B" w:rsidP="0093647A">
            <w:pPr>
              <w:pStyle w:val="LuogoData"/>
            </w:pPr>
          </w:p>
        </w:tc>
      </w:tr>
      <w:tr w:rsidR="0013282B" w:rsidRPr="008B3EE0" w:rsidTr="008B3EE0">
        <w:tc>
          <w:tcPr>
            <w:tcW w:w="461" w:type="dxa"/>
          </w:tcPr>
          <w:p w:rsidR="0013282B" w:rsidRPr="00BB706E" w:rsidRDefault="0013282B" w:rsidP="0093647A">
            <w:pPr>
              <w:pStyle w:val="LuogoData"/>
            </w:pPr>
            <w:r w:rsidRPr="00BB706E">
              <w:t>1</w:t>
            </w:r>
          </w:p>
        </w:tc>
        <w:tc>
          <w:tcPr>
            <w:tcW w:w="3827" w:type="dxa"/>
          </w:tcPr>
          <w:p w:rsidR="0013282B" w:rsidRDefault="0013282B" w:rsidP="0093647A">
            <w:pPr>
              <w:pStyle w:val="LuogoData"/>
            </w:pPr>
            <w:r>
              <w:t>CEOLIN DANIELA</w:t>
            </w:r>
          </w:p>
        </w:tc>
        <w:tc>
          <w:tcPr>
            <w:tcW w:w="1134" w:type="dxa"/>
          </w:tcPr>
          <w:p w:rsidR="0013282B" w:rsidRDefault="0013282B" w:rsidP="0093647A">
            <w:pPr>
              <w:pStyle w:val="LuogoData"/>
            </w:pPr>
            <w:r>
              <w:t>46</w:t>
            </w:r>
          </w:p>
        </w:tc>
        <w:tc>
          <w:tcPr>
            <w:tcW w:w="1134" w:type="dxa"/>
            <w:vAlign w:val="center"/>
          </w:tcPr>
          <w:p w:rsidR="0013282B" w:rsidRDefault="0013282B" w:rsidP="0093647A">
            <w:pPr>
              <w:pStyle w:val="LuogoData"/>
            </w:pPr>
            <w:r>
              <w:t>GAE</w:t>
            </w:r>
          </w:p>
        </w:tc>
        <w:tc>
          <w:tcPr>
            <w:tcW w:w="1134" w:type="dxa"/>
          </w:tcPr>
          <w:p w:rsidR="0013282B" w:rsidRDefault="0013282B" w:rsidP="0093647A">
            <w:pPr>
              <w:pStyle w:val="LuogoData"/>
            </w:pPr>
            <w:r>
              <w:t>FASE 0</w:t>
            </w:r>
          </w:p>
        </w:tc>
      </w:tr>
    </w:tbl>
    <w:p w:rsidR="0013282B" w:rsidRPr="0093647A" w:rsidRDefault="0013282B" w:rsidP="0093647A">
      <w:pPr>
        <w:pStyle w:val="LuogoData"/>
        <w:rPr>
          <w:b/>
        </w:rPr>
      </w:pPr>
      <w:r w:rsidRPr="0093647A">
        <w:rPr>
          <w:b/>
        </w:rPr>
        <w:t>SCUOLA PRIMARIA – POSTI COMUNI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34"/>
        <w:gridCol w:w="3827"/>
        <w:gridCol w:w="1134"/>
        <w:gridCol w:w="1276"/>
        <w:gridCol w:w="1134"/>
      </w:tblGrid>
      <w:tr w:rsidR="0013282B" w:rsidRPr="008B3EE0" w:rsidTr="008B3EE0">
        <w:tc>
          <w:tcPr>
            <w:tcW w:w="534" w:type="dxa"/>
            <w:vAlign w:val="center"/>
          </w:tcPr>
          <w:p w:rsidR="0013282B" w:rsidRPr="008B3EE0" w:rsidRDefault="0013282B" w:rsidP="0093647A">
            <w:pPr>
              <w:pStyle w:val="LuogoData"/>
              <w:rPr>
                <w:b/>
              </w:rPr>
            </w:pPr>
            <w:r w:rsidRPr="008B3EE0">
              <w:rPr>
                <w:b/>
              </w:rPr>
              <w:t>N.</w:t>
            </w:r>
          </w:p>
        </w:tc>
        <w:tc>
          <w:tcPr>
            <w:tcW w:w="3827" w:type="dxa"/>
            <w:vAlign w:val="center"/>
          </w:tcPr>
          <w:p w:rsidR="0013282B" w:rsidRPr="008B3EE0" w:rsidRDefault="0013282B" w:rsidP="0093647A">
            <w:pPr>
              <w:pStyle w:val="LuogoData"/>
              <w:rPr>
                <w:b/>
              </w:rPr>
            </w:pPr>
            <w:r w:rsidRPr="008B3EE0">
              <w:rPr>
                <w:b/>
              </w:rPr>
              <w:t>COGNOME NOME</w:t>
            </w:r>
          </w:p>
        </w:tc>
        <w:tc>
          <w:tcPr>
            <w:tcW w:w="1134" w:type="dxa"/>
            <w:vAlign w:val="center"/>
          </w:tcPr>
          <w:p w:rsidR="0013282B" w:rsidRPr="008B3EE0" w:rsidRDefault="0013282B" w:rsidP="0093647A">
            <w:pPr>
              <w:pStyle w:val="LuogoData"/>
              <w:rPr>
                <w:b/>
              </w:rPr>
            </w:pPr>
            <w:r w:rsidRPr="008B3EE0">
              <w:rPr>
                <w:b/>
              </w:rPr>
              <w:t>PUNTI</w:t>
            </w:r>
          </w:p>
        </w:tc>
        <w:tc>
          <w:tcPr>
            <w:tcW w:w="1276" w:type="dxa"/>
            <w:vAlign w:val="center"/>
          </w:tcPr>
          <w:p w:rsidR="0013282B" w:rsidRPr="008B3EE0" w:rsidRDefault="0013282B" w:rsidP="0093647A">
            <w:pPr>
              <w:pStyle w:val="LuogoData"/>
              <w:rPr>
                <w:b/>
              </w:rPr>
            </w:pPr>
            <w:r w:rsidRPr="008B3EE0">
              <w:rPr>
                <w:b/>
              </w:rPr>
              <w:t>C.O./GAE</w:t>
            </w:r>
          </w:p>
        </w:tc>
        <w:tc>
          <w:tcPr>
            <w:tcW w:w="1134" w:type="dxa"/>
            <w:vAlign w:val="center"/>
          </w:tcPr>
          <w:p w:rsidR="0013282B" w:rsidRPr="00F45957" w:rsidRDefault="0013282B" w:rsidP="0093647A">
            <w:pPr>
              <w:pStyle w:val="LuogoData"/>
            </w:pPr>
          </w:p>
        </w:tc>
      </w:tr>
      <w:tr w:rsidR="0013282B" w:rsidRPr="008B3EE0" w:rsidTr="008B3EE0">
        <w:tc>
          <w:tcPr>
            <w:tcW w:w="534" w:type="dxa"/>
          </w:tcPr>
          <w:p w:rsidR="0013282B" w:rsidRPr="00F45957" w:rsidRDefault="0013282B" w:rsidP="0093647A">
            <w:pPr>
              <w:pStyle w:val="LuogoData"/>
            </w:pPr>
            <w:r w:rsidRPr="00F45957">
              <w:t>1</w:t>
            </w:r>
          </w:p>
        </w:tc>
        <w:tc>
          <w:tcPr>
            <w:tcW w:w="3827" w:type="dxa"/>
          </w:tcPr>
          <w:p w:rsidR="0013282B" w:rsidRPr="00F45957" w:rsidRDefault="0013282B" w:rsidP="0093647A">
            <w:pPr>
              <w:pStyle w:val="LuogoData"/>
            </w:pPr>
            <w:r w:rsidRPr="00F45957">
              <w:t>DEMARIA LORENA</w:t>
            </w:r>
          </w:p>
        </w:tc>
        <w:tc>
          <w:tcPr>
            <w:tcW w:w="1134" w:type="dxa"/>
          </w:tcPr>
          <w:p w:rsidR="0013282B" w:rsidRPr="00F45957" w:rsidRDefault="0013282B" w:rsidP="0093647A">
            <w:pPr>
              <w:pStyle w:val="LuogoData"/>
            </w:pPr>
            <w:r w:rsidRPr="00F45957">
              <w:t>146</w:t>
            </w:r>
          </w:p>
        </w:tc>
        <w:tc>
          <w:tcPr>
            <w:tcW w:w="1276" w:type="dxa"/>
          </w:tcPr>
          <w:p w:rsidR="0013282B" w:rsidRPr="00F45957" w:rsidRDefault="0013282B" w:rsidP="0093647A">
            <w:pPr>
              <w:pStyle w:val="LuogoData"/>
            </w:pPr>
            <w:r w:rsidRPr="00F45957">
              <w:t>GAE</w:t>
            </w:r>
          </w:p>
        </w:tc>
        <w:tc>
          <w:tcPr>
            <w:tcW w:w="1134" w:type="dxa"/>
          </w:tcPr>
          <w:p w:rsidR="0013282B" w:rsidRPr="00F45957" w:rsidRDefault="0013282B" w:rsidP="0093647A">
            <w:pPr>
              <w:pStyle w:val="LuogoData"/>
            </w:pPr>
            <w:r w:rsidRPr="00F45957">
              <w:t>FASE 0</w:t>
            </w:r>
          </w:p>
        </w:tc>
      </w:tr>
      <w:tr w:rsidR="0013282B" w:rsidRPr="008B3EE0" w:rsidTr="008B3EE0">
        <w:tc>
          <w:tcPr>
            <w:tcW w:w="534" w:type="dxa"/>
          </w:tcPr>
          <w:p w:rsidR="0013282B" w:rsidRPr="00F45957" w:rsidRDefault="0013282B" w:rsidP="0093647A">
            <w:pPr>
              <w:pStyle w:val="LuogoData"/>
            </w:pPr>
            <w:r w:rsidRPr="00F45957">
              <w:t>2</w:t>
            </w:r>
          </w:p>
        </w:tc>
        <w:tc>
          <w:tcPr>
            <w:tcW w:w="3827" w:type="dxa"/>
          </w:tcPr>
          <w:p w:rsidR="0013282B" w:rsidRPr="00F45957" w:rsidRDefault="0013282B" w:rsidP="0093647A">
            <w:pPr>
              <w:pStyle w:val="LuogoData"/>
            </w:pPr>
            <w:r w:rsidRPr="00F45957">
              <w:t>GRIECO ROSSELLA</w:t>
            </w:r>
          </w:p>
        </w:tc>
        <w:tc>
          <w:tcPr>
            <w:tcW w:w="1134" w:type="dxa"/>
          </w:tcPr>
          <w:p w:rsidR="0013282B" w:rsidRPr="00F45957" w:rsidRDefault="0013282B" w:rsidP="0093647A">
            <w:pPr>
              <w:pStyle w:val="LuogoData"/>
            </w:pPr>
            <w:r w:rsidRPr="00F45957">
              <w:t>145</w:t>
            </w:r>
          </w:p>
        </w:tc>
        <w:tc>
          <w:tcPr>
            <w:tcW w:w="1276" w:type="dxa"/>
          </w:tcPr>
          <w:p w:rsidR="0013282B" w:rsidRPr="00F45957" w:rsidRDefault="0013282B" w:rsidP="0093647A">
            <w:pPr>
              <w:pStyle w:val="LuogoData"/>
            </w:pPr>
            <w:r w:rsidRPr="00F45957">
              <w:t>GAE</w:t>
            </w:r>
          </w:p>
        </w:tc>
        <w:tc>
          <w:tcPr>
            <w:tcW w:w="1134" w:type="dxa"/>
          </w:tcPr>
          <w:p w:rsidR="0013282B" w:rsidRPr="00F45957" w:rsidRDefault="0013282B" w:rsidP="0093647A">
            <w:pPr>
              <w:pStyle w:val="LuogoData"/>
            </w:pPr>
            <w:r w:rsidRPr="00F45957">
              <w:t>FASE 0</w:t>
            </w:r>
          </w:p>
        </w:tc>
      </w:tr>
      <w:tr w:rsidR="0013282B" w:rsidRPr="008B3EE0" w:rsidTr="008B3EE0">
        <w:tc>
          <w:tcPr>
            <w:tcW w:w="534" w:type="dxa"/>
          </w:tcPr>
          <w:p w:rsidR="0013282B" w:rsidRPr="00F45957" w:rsidRDefault="0013282B" w:rsidP="0093647A">
            <w:pPr>
              <w:pStyle w:val="LuogoData"/>
            </w:pPr>
            <w:r w:rsidRPr="00F45957">
              <w:t>3</w:t>
            </w:r>
          </w:p>
        </w:tc>
        <w:tc>
          <w:tcPr>
            <w:tcW w:w="3827" w:type="dxa"/>
          </w:tcPr>
          <w:p w:rsidR="0013282B" w:rsidRPr="00F45957" w:rsidRDefault="0013282B" w:rsidP="0093647A">
            <w:pPr>
              <w:pStyle w:val="LuogoData"/>
            </w:pPr>
            <w:r w:rsidRPr="00F45957">
              <w:t>RIZZO SERENA</w:t>
            </w:r>
          </w:p>
        </w:tc>
        <w:tc>
          <w:tcPr>
            <w:tcW w:w="1134" w:type="dxa"/>
          </w:tcPr>
          <w:p w:rsidR="0013282B" w:rsidRPr="00F45957" w:rsidRDefault="0013282B" w:rsidP="0093647A">
            <w:pPr>
              <w:pStyle w:val="LuogoData"/>
            </w:pPr>
            <w:r w:rsidRPr="00F45957">
              <w:t>143</w:t>
            </w:r>
          </w:p>
        </w:tc>
        <w:tc>
          <w:tcPr>
            <w:tcW w:w="1276" w:type="dxa"/>
          </w:tcPr>
          <w:p w:rsidR="0013282B" w:rsidRPr="00F45957" w:rsidRDefault="0013282B" w:rsidP="0093647A">
            <w:pPr>
              <w:pStyle w:val="LuogoData"/>
            </w:pPr>
            <w:r w:rsidRPr="00F45957">
              <w:t>GAE</w:t>
            </w:r>
          </w:p>
        </w:tc>
        <w:tc>
          <w:tcPr>
            <w:tcW w:w="1134" w:type="dxa"/>
          </w:tcPr>
          <w:p w:rsidR="0013282B" w:rsidRPr="00F45957" w:rsidRDefault="0013282B" w:rsidP="0093647A">
            <w:pPr>
              <w:pStyle w:val="LuogoData"/>
            </w:pPr>
            <w:r w:rsidRPr="00F45957">
              <w:t>FASE 0</w:t>
            </w:r>
          </w:p>
        </w:tc>
      </w:tr>
      <w:tr w:rsidR="0013282B" w:rsidRPr="008B3EE0" w:rsidTr="008B3EE0">
        <w:tc>
          <w:tcPr>
            <w:tcW w:w="534" w:type="dxa"/>
          </w:tcPr>
          <w:p w:rsidR="0013282B" w:rsidRPr="00F45957" w:rsidRDefault="0013282B" w:rsidP="0093647A">
            <w:pPr>
              <w:pStyle w:val="LuogoData"/>
            </w:pPr>
            <w:r w:rsidRPr="00F45957">
              <w:t>4</w:t>
            </w:r>
          </w:p>
        </w:tc>
        <w:tc>
          <w:tcPr>
            <w:tcW w:w="3827" w:type="dxa"/>
          </w:tcPr>
          <w:p w:rsidR="0013282B" w:rsidRPr="00F45957" w:rsidRDefault="0013282B" w:rsidP="0093647A">
            <w:pPr>
              <w:pStyle w:val="LuogoData"/>
            </w:pPr>
            <w:r w:rsidRPr="00F45957">
              <w:t>MUSSO GIUSEPPINA</w:t>
            </w:r>
          </w:p>
        </w:tc>
        <w:tc>
          <w:tcPr>
            <w:tcW w:w="1134" w:type="dxa"/>
          </w:tcPr>
          <w:p w:rsidR="0013282B" w:rsidRPr="00F45957" w:rsidRDefault="0013282B" w:rsidP="0093647A">
            <w:pPr>
              <w:pStyle w:val="LuogoData"/>
            </w:pPr>
            <w:r w:rsidRPr="00F45957">
              <w:t>140</w:t>
            </w:r>
          </w:p>
        </w:tc>
        <w:tc>
          <w:tcPr>
            <w:tcW w:w="1276" w:type="dxa"/>
          </w:tcPr>
          <w:p w:rsidR="0013282B" w:rsidRPr="00F45957" w:rsidRDefault="0013282B" w:rsidP="0093647A">
            <w:pPr>
              <w:pStyle w:val="LuogoData"/>
            </w:pPr>
            <w:r w:rsidRPr="00F45957">
              <w:t>GAE</w:t>
            </w:r>
          </w:p>
        </w:tc>
        <w:tc>
          <w:tcPr>
            <w:tcW w:w="1134" w:type="dxa"/>
          </w:tcPr>
          <w:p w:rsidR="0013282B" w:rsidRPr="00F45957" w:rsidRDefault="0013282B" w:rsidP="0093647A">
            <w:pPr>
              <w:pStyle w:val="LuogoData"/>
            </w:pPr>
            <w:r w:rsidRPr="00F45957">
              <w:t>FASE 0</w:t>
            </w:r>
          </w:p>
        </w:tc>
      </w:tr>
      <w:tr w:rsidR="0013282B" w:rsidRPr="008B3EE0" w:rsidTr="008B3EE0">
        <w:tc>
          <w:tcPr>
            <w:tcW w:w="534" w:type="dxa"/>
          </w:tcPr>
          <w:p w:rsidR="0013282B" w:rsidRPr="00F45957" w:rsidRDefault="0013282B" w:rsidP="0093647A">
            <w:pPr>
              <w:pStyle w:val="LuogoData"/>
            </w:pPr>
            <w:r w:rsidRPr="00F45957">
              <w:t>5</w:t>
            </w:r>
          </w:p>
        </w:tc>
        <w:tc>
          <w:tcPr>
            <w:tcW w:w="3827" w:type="dxa"/>
          </w:tcPr>
          <w:p w:rsidR="0013282B" w:rsidRPr="00F45957" w:rsidRDefault="0013282B" w:rsidP="0093647A">
            <w:pPr>
              <w:pStyle w:val="LuogoData"/>
            </w:pPr>
            <w:r w:rsidRPr="00F45957">
              <w:t>AMBROSIO SERENA MARIA</w:t>
            </w:r>
          </w:p>
        </w:tc>
        <w:tc>
          <w:tcPr>
            <w:tcW w:w="1134" w:type="dxa"/>
          </w:tcPr>
          <w:p w:rsidR="0013282B" w:rsidRPr="00F45957" w:rsidRDefault="0013282B" w:rsidP="0093647A">
            <w:pPr>
              <w:pStyle w:val="LuogoData"/>
            </w:pPr>
            <w:r w:rsidRPr="00F45957">
              <w:t>135</w:t>
            </w:r>
          </w:p>
        </w:tc>
        <w:tc>
          <w:tcPr>
            <w:tcW w:w="1276" w:type="dxa"/>
          </w:tcPr>
          <w:p w:rsidR="0013282B" w:rsidRPr="00F45957" w:rsidRDefault="0013282B" w:rsidP="0093647A">
            <w:pPr>
              <w:pStyle w:val="LuogoData"/>
            </w:pPr>
            <w:r w:rsidRPr="00F45957">
              <w:t>GAE</w:t>
            </w:r>
          </w:p>
        </w:tc>
        <w:tc>
          <w:tcPr>
            <w:tcW w:w="1134" w:type="dxa"/>
          </w:tcPr>
          <w:p w:rsidR="0013282B" w:rsidRPr="00F45957" w:rsidRDefault="0013282B" w:rsidP="0093647A">
            <w:pPr>
              <w:pStyle w:val="LuogoData"/>
            </w:pPr>
            <w:r w:rsidRPr="00F45957">
              <w:t>FASE 0</w:t>
            </w:r>
          </w:p>
        </w:tc>
      </w:tr>
      <w:tr w:rsidR="0013282B" w:rsidRPr="008B3EE0" w:rsidTr="008B3EE0">
        <w:tc>
          <w:tcPr>
            <w:tcW w:w="534" w:type="dxa"/>
          </w:tcPr>
          <w:p w:rsidR="0013282B" w:rsidRPr="00F45957" w:rsidRDefault="0013282B" w:rsidP="0093647A">
            <w:pPr>
              <w:pStyle w:val="LuogoData"/>
            </w:pPr>
            <w:r w:rsidRPr="00F45957">
              <w:t>6</w:t>
            </w:r>
          </w:p>
        </w:tc>
        <w:tc>
          <w:tcPr>
            <w:tcW w:w="3827" w:type="dxa"/>
          </w:tcPr>
          <w:p w:rsidR="0013282B" w:rsidRPr="00F45957" w:rsidRDefault="0013282B" w:rsidP="0093647A">
            <w:pPr>
              <w:pStyle w:val="LuogoData"/>
            </w:pPr>
            <w:r w:rsidRPr="00F45957">
              <w:t>CASSATARO CHIARA</w:t>
            </w:r>
          </w:p>
        </w:tc>
        <w:tc>
          <w:tcPr>
            <w:tcW w:w="1134" w:type="dxa"/>
          </w:tcPr>
          <w:p w:rsidR="0013282B" w:rsidRPr="00F45957" w:rsidRDefault="0013282B" w:rsidP="0093647A">
            <w:pPr>
              <w:pStyle w:val="LuogoData"/>
            </w:pPr>
            <w:r w:rsidRPr="00F45957">
              <w:t>132</w:t>
            </w:r>
          </w:p>
        </w:tc>
        <w:tc>
          <w:tcPr>
            <w:tcW w:w="1276" w:type="dxa"/>
          </w:tcPr>
          <w:p w:rsidR="0013282B" w:rsidRPr="00F45957" w:rsidRDefault="0013282B" w:rsidP="0093647A">
            <w:pPr>
              <w:pStyle w:val="LuogoData"/>
            </w:pPr>
            <w:r w:rsidRPr="00F45957">
              <w:t>GAE</w:t>
            </w:r>
          </w:p>
        </w:tc>
        <w:tc>
          <w:tcPr>
            <w:tcW w:w="1134" w:type="dxa"/>
          </w:tcPr>
          <w:p w:rsidR="0013282B" w:rsidRPr="00F45957" w:rsidRDefault="0013282B" w:rsidP="0093647A">
            <w:pPr>
              <w:pStyle w:val="LuogoData"/>
            </w:pPr>
            <w:r w:rsidRPr="00F45957">
              <w:t>FASE 0</w:t>
            </w:r>
          </w:p>
        </w:tc>
      </w:tr>
      <w:tr w:rsidR="0013282B" w:rsidRPr="008B3EE0" w:rsidTr="008B3EE0">
        <w:tc>
          <w:tcPr>
            <w:tcW w:w="534" w:type="dxa"/>
          </w:tcPr>
          <w:p w:rsidR="0013282B" w:rsidRPr="00F45957" w:rsidRDefault="0013282B" w:rsidP="0093647A">
            <w:pPr>
              <w:pStyle w:val="LuogoData"/>
            </w:pPr>
            <w:r w:rsidRPr="00F45957">
              <w:t>7</w:t>
            </w:r>
          </w:p>
        </w:tc>
        <w:tc>
          <w:tcPr>
            <w:tcW w:w="3827" w:type="dxa"/>
          </w:tcPr>
          <w:p w:rsidR="0013282B" w:rsidRPr="00F45957" w:rsidRDefault="0013282B" w:rsidP="0093647A">
            <w:pPr>
              <w:pStyle w:val="LuogoData"/>
            </w:pPr>
            <w:r w:rsidRPr="00F45957">
              <w:t>VERTULLO ANGELO</w:t>
            </w:r>
          </w:p>
        </w:tc>
        <w:tc>
          <w:tcPr>
            <w:tcW w:w="1134" w:type="dxa"/>
          </w:tcPr>
          <w:p w:rsidR="0013282B" w:rsidRPr="00F45957" w:rsidRDefault="0013282B" w:rsidP="0093647A">
            <w:pPr>
              <w:pStyle w:val="LuogoData"/>
            </w:pPr>
            <w:r w:rsidRPr="00F45957">
              <w:t>132</w:t>
            </w:r>
          </w:p>
        </w:tc>
        <w:tc>
          <w:tcPr>
            <w:tcW w:w="1276" w:type="dxa"/>
          </w:tcPr>
          <w:p w:rsidR="0013282B" w:rsidRPr="00F45957" w:rsidRDefault="0013282B" w:rsidP="0093647A">
            <w:pPr>
              <w:pStyle w:val="LuogoData"/>
            </w:pPr>
            <w:r w:rsidRPr="00F45957">
              <w:t>GAE</w:t>
            </w:r>
          </w:p>
        </w:tc>
        <w:tc>
          <w:tcPr>
            <w:tcW w:w="1134" w:type="dxa"/>
          </w:tcPr>
          <w:p w:rsidR="0013282B" w:rsidRPr="00F45957" w:rsidRDefault="0013282B" w:rsidP="0093647A">
            <w:pPr>
              <w:pStyle w:val="LuogoData"/>
            </w:pPr>
            <w:r w:rsidRPr="00F45957">
              <w:t>FASE 0</w:t>
            </w:r>
          </w:p>
        </w:tc>
      </w:tr>
      <w:tr w:rsidR="0013282B" w:rsidRPr="008B3EE0" w:rsidTr="008B3EE0">
        <w:tc>
          <w:tcPr>
            <w:tcW w:w="534" w:type="dxa"/>
          </w:tcPr>
          <w:p w:rsidR="0013282B" w:rsidRPr="00F45957" w:rsidRDefault="0013282B" w:rsidP="0093647A">
            <w:pPr>
              <w:pStyle w:val="LuogoData"/>
            </w:pPr>
            <w:r w:rsidRPr="00F45957">
              <w:t>8</w:t>
            </w:r>
          </w:p>
        </w:tc>
        <w:tc>
          <w:tcPr>
            <w:tcW w:w="3827" w:type="dxa"/>
          </w:tcPr>
          <w:p w:rsidR="0013282B" w:rsidRPr="00F45957" w:rsidRDefault="0013282B" w:rsidP="0093647A">
            <w:pPr>
              <w:pStyle w:val="LuogoData"/>
            </w:pPr>
            <w:r w:rsidRPr="00F45957">
              <w:t>BUZZANCA BARBARA</w:t>
            </w:r>
          </w:p>
        </w:tc>
        <w:tc>
          <w:tcPr>
            <w:tcW w:w="1134" w:type="dxa"/>
          </w:tcPr>
          <w:p w:rsidR="0013282B" w:rsidRPr="00F45957" w:rsidRDefault="0013282B" w:rsidP="0093647A">
            <w:pPr>
              <w:pStyle w:val="LuogoData"/>
            </w:pPr>
            <w:r w:rsidRPr="00F45957">
              <w:t>124</w:t>
            </w:r>
          </w:p>
        </w:tc>
        <w:tc>
          <w:tcPr>
            <w:tcW w:w="1276" w:type="dxa"/>
          </w:tcPr>
          <w:p w:rsidR="0013282B" w:rsidRPr="00F45957" w:rsidRDefault="0013282B" w:rsidP="0093647A">
            <w:pPr>
              <w:pStyle w:val="LuogoData"/>
            </w:pPr>
            <w:r w:rsidRPr="00F45957">
              <w:t>GAE</w:t>
            </w:r>
          </w:p>
        </w:tc>
        <w:tc>
          <w:tcPr>
            <w:tcW w:w="1134" w:type="dxa"/>
          </w:tcPr>
          <w:p w:rsidR="0013282B" w:rsidRPr="00F45957" w:rsidRDefault="0013282B" w:rsidP="0093647A">
            <w:pPr>
              <w:pStyle w:val="LuogoData"/>
            </w:pPr>
            <w:r w:rsidRPr="00F45957">
              <w:t>FASE 0</w:t>
            </w:r>
          </w:p>
        </w:tc>
      </w:tr>
      <w:tr w:rsidR="0013282B" w:rsidRPr="008B3EE0" w:rsidTr="008B3EE0">
        <w:tc>
          <w:tcPr>
            <w:tcW w:w="534" w:type="dxa"/>
          </w:tcPr>
          <w:p w:rsidR="0013282B" w:rsidRPr="00F45957" w:rsidRDefault="0013282B" w:rsidP="0093647A">
            <w:pPr>
              <w:pStyle w:val="LuogoData"/>
            </w:pPr>
            <w:r w:rsidRPr="00F45957">
              <w:t>9</w:t>
            </w:r>
          </w:p>
        </w:tc>
        <w:tc>
          <w:tcPr>
            <w:tcW w:w="3827" w:type="dxa"/>
          </w:tcPr>
          <w:p w:rsidR="0013282B" w:rsidRPr="00F45957" w:rsidRDefault="0013282B" w:rsidP="0093647A">
            <w:pPr>
              <w:pStyle w:val="LuogoData"/>
            </w:pPr>
            <w:r w:rsidRPr="00F45957">
              <w:t>SANTAGATA GIANFRANCA</w:t>
            </w:r>
          </w:p>
        </w:tc>
        <w:tc>
          <w:tcPr>
            <w:tcW w:w="1134" w:type="dxa"/>
          </w:tcPr>
          <w:p w:rsidR="0013282B" w:rsidRPr="00F45957" w:rsidRDefault="0013282B" w:rsidP="0093647A">
            <w:pPr>
              <w:pStyle w:val="LuogoData"/>
            </w:pPr>
            <w:r w:rsidRPr="00F45957">
              <w:t>121</w:t>
            </w:r>
          </w:p>
        </w:tc>
        <w:tc>
          <w:tcPr>
            <w:tcW w:w="1276" w:type="dxa"/>
          </w:tcPr>
          <w:p w:rsidR="0013282B" w:rsidRPr="00F45957" w:rsidRDefault="0013282B" w:rsidP="0093647A">
            <w:pPr>
              <w:pStyle w:val="LuogoData"/>
            </w:pPr>
            <w:r w:rsidRPr="00F45957">
              <w:t>GAE</w:t>
            </w:r>
          </w:p>
        </w:tc>
        <w:tc>
          <w:tcPr>
            <w:tcW w:w="1134" w:type="dxa"/>
          </w:tcPr>
          <w:p w:rsidR="0013282B" w:rsidRPr="00F45957" w:rsidRDefault="0013282B" w:rsidP="0093647A">
            <w:pPr>
              <w:pStyle w:val="LuogoData"/>
            </w:pPr>
            <w:r w:rsidRPr="00F45957">
              <w:t>FASE 0</w:t>
            </w:r>
          </w:p>
        </w:tc>
      </w:tr>
      <w:tr w:rsidR="0013282B" w:rsidRPr="008B3EE0" w:rsidTr="008B3EE0">
        <w:tc>
          <w:tcPr>
            <w:tcW w:w="534" w:type="dxa"/>
          </w:tcPr>
          <w:p w:rsidR="0013282B" w:rsidRPr="00F45957" w:rsidRDefault="0013282B" w:rsidP="0093647A">
            <w:pPr>
              <w:pStyle w:val="LuogoData"/>
            </w:pPr>
            <w:r w:rsidRPr="00F45957">
              <w:t>10</w:t>
            </w:r>
          </w:p>
        </w:tc>
        <w:tc>
          <w:tcPr>
            <w:tcW w:w="3827" w:type="dxa"/>
          </w:tcPr>
          <w:p w:rsidR="0013282B" w:rsidRPr="00F45957" w:rsidRDefault="0013282B" w:rsidP="0093647A">
            <w:pPr>
              <w:pStyle w:val="LuogoData"/>
            </w:pPr>
            <w:r w:rsidRPr="00F45957">
              <w:t>LUPO GIUSEPPINA</w:t>
            </w:r>
          </w:p>
        </w:tc>
        <w:tc>
          <w:tcPr>
            <w:tcW w:w="1134" w:type="dxa"/>
          </w:tcPr>
          <w:p w:rsidR="0013282B" w:rsidRPr="00F45957" w:rsidRDefault="0013282B" w:rsidP="0093647A">
            <w:pPr>
              <w:pStyle w:val="LuogoData"/>
            </w:pPr>
            <w:r w:rsidRPr="00F45957">
              <w:t>121</w:t>
            </w:r>
          </w:p>
        </w:tc>
        <w:tc>
          <w:tcPr>
            <w:tcW w:w="1276" w:type="dxa"/>
          </w:tcPr>
          <w:p w:rsidR="0013282B" w:rsidRPr="00F45957" w:rsidRDefault="0013282B" w:rsidP="0093647A">
            <w:pPr>
              <w:pStyle w:val="LuogoData"/>
            </w:pPr>
            <w:r w:rsidRPr="00F45957">
              <w:t>GAE</w:t>
            </w:r>
          </w:p>
        </w:tc>
        <w:tc>
          <w:tcPr>
            <w:tcW w:w="1134" w:type="dxa"/>
          </w:tcPr>
          <w:p w:rsidR="0013282B" w:rsidRPr="00F45957" w:rsidRDefault="0013282B" w:rsidP="0093647A">
            <w:pPr>
              <w:pStyle w:val="LuogoData"/>
            </w:pPr>
            <w:r w:rsidRPr="00F45957">
              <w:t>FASE 0</w:t>
            </w:r>
          </w:p>
        </w:tc>
      </w:tr>
      <w:tr w:rsidR="0013282B" w:rsidRPr="008B3EE0" w:rsidTr="008B3EE0">
        <w:tc>
          <w:tcPr>
            <w:tcW w:w="534" w:type="dxa"/>
          </w:tcPr>
          <w:p w:rsidR="0013282B" w:rsidRPr="00F45957" w:rsidRDefault="0013282B" w:rsidP="0093647A">
            <w:pPr>
              <w:pStyle w:val="LuogoData"/>
            </w:pPr>
            <w:r w:rsidRPr="00F45957">
              <w:t>11</w:t>
            </w:r>
          </w:p>
        </w:tc>
        <w:tc>
          <w:tcPr>
            <w:tcW w:w="3827" w:type="dxa"/>
          </w:tcPr>
          <w:p w:rsidR="0013282B" w:rsidRPr="00F45957" w:rsidRDefault="0013282B" w:rsidP="0093647A">
            <w:pPr>
              <w:pStyle w:val="LuogoData"/>
            </w:pPr>
            <w:r w:rsidRPr="00F45957">
              <w:t>GILARDINO SIMONA</w:t>
            </w:r>
          </w:p>
        </w:tc>
        <w:tc>
          <w:tcPr>
            <w:tcW w:w="1134" w:type="dxa"/>
          </w:tcPr>
          <w:p w:rsidR="0013282B" w:rsidRPr="00F45957" w:rsidRDefault="0013282B" w:rsidP="0093647A">
            <w:pPr>
              <w:pStyle w:val="LuogoData"/>
            </w:pPr>
            <w:r w:rsidRPr="00F45957">
              <w:t>121</w:t>
            </w:r>
          </w:p>
        </w:tc>
        <w:tc>
          <w:tcPr>
            <w:tcW w:w="1276" w:type="dxa"/>
          </w:tcPr>
          <w:p w:rsidR="0013282B" w:rsidRPr="00F45957" w:rsidRDefault="0013282B" w:rsidP="0093647A">
            <w:pPr>
              <w:pStyle w:val="LuogoData"/>
            </w:pPr>
            <w:r w:rsidRPr="00F45957">
              <w:t>GAE</w:t>
            </w:r>
          </w:p>
        </w:tc>
        <w:tc>
          <w:tcPr>
            <w:tcW w:w="1134" w:type="dxa"/>
          </w:tcPr>
          <w:p w:rsidR="0013282B" w:rsidRPr="00F45957" w:rsidRDefault="0013282B" w:rsidP="0093647A">
            <w:pPr>
              <w:pStyle w:val="LuogoData"/>
            </w:pPr>
            <w:r w:rsidRPr="00F45957">
              <w:t>FASE 0</w:t>
            </w:r>
          </w:p>
        </w:tc>
      </w:tr>
      <w:tr w:rsidR="0013282B" w:rsidRPr="008B3EE0" w:rsidTr="008B3EE0">
        <w:tc>
          <w:tcPr>
            <w:tcW w:w="534" w:type="dxa"/>
          </w:tcPr>
          <w:p w:rsidR="0013282B" w:rsidRPr="00F45957" w:rsidRDefault="0013282B" w:rsidP="0093647A">
            <w:pPr>
              <w:pStyle w:val="LuogoData"/>
            </w:pPr>
            <w:r w:rsidRPr="00F45957">
              <w:t>12</w:t>
            </w:r>
          </w:p>
        </w:tc>
        <w:tc>
          <w:tcPr>
            <w:tcW w:w="3827" w:type="dxa"/>
          </w:tcPr>
          <w:p w:rsidR="0013282B" w:rsidRPr="00F45957" w:rsidRDefault="0013282B" w:rsidP="0093647A">
            <w:pPr>
              <w:pStyle w:val="LuogoData"/>
            </w:pPr>
            <w:r w:rsidRPr="00F45957">
              <w:t>REYMONDET FOCHIRA LARA</w:t>
            </w:r>
          </w:p>
        </w:tc>
        <w:tc>
          <w:tcPr>
            <w:tcW w:w="1134" w:type="dxa"/>
          </w:tcPr>
          <w:p w:rsidR="0013282B" w:rsidRPr="00F45957" w:rsidRDefault="0013282B" w:rsidP="0093647A">
            <w:pPr>
              <w:pStyle w:val="LuogoData"/>
            </w:pPr>
            <w:r w:rsidRPr="00F45957">
              <w:t>121</w:t>
            </w:r>
          </w:p>
        </w:tc>
        <w:tc>
          <w:tcPr>
            <w:tcW w:w="1276" w:type="dxa"/>
          </w:tcPr>
          <w:p w:rsidR="0013282B" w:rsidRPr="00F45957" w:rsidRDefault="0013282B" w:rsidP="0093647A">
            <w:pPr>
              <w:pStyle w:val="LuogoData"/>
            </w:pPr>
            <w:r w:rsidRPr="00F45957">
              <w:t>GAE</w:t>
            </w:r>
          </w:p>
        </w:tc>
        <w:tc>
          <w:tcPr>
            <w:tcW w:w="1134" w:type="dxa"/>
          </w:tcPr>
          <w:p w:rsidR="0013282B" w:rsidRPr="00F45957" w:rsidRDefault="0013282B" w:rsidP="0093647A">
            <w:pPr>
              <w:pStyle w:val="LuogoData"/>
            </w:pPr>
            <w:r w:rsidRPr="00F45957">
              <w:t>FASE 0</w:t>
            </w:r>
          </w:p>
        </w:tc>
      </w:tr>
      <w:tr w:rsidR="0013282B" w:rsidRPr="008B3EE0" w:rsidTr="008B3EE0">
        <w:tc>
          <w:tcPr>
            <w:tcW w:w="534" w:type="dxa"/>
          </w:tcPr>
          <w:p w:rsidR="0013282B" w:rsidRPr="00F45957" w:rsidRDefault="0013282B" w:rsidP="0093647A">
            <w:pPr>
              <w:pStyle w:val="LuogoData"/>
            </w:pPr>
            <w:r w:rsidRPr="00F45957">
              <w:t>13</w:t>
            </w:r>
          </w:p>
        </w:tc>
        <w:tc>
          <w:tcPr>
            <w:tcW w:w="3827" w:type="dxa"/>
          </w:tcPr>
          <w:p w:rsidR="0013282B" w:rsidRPr="00F45957" w:rsidRDefault="0013282B" w:rsidP="0093647A">
            <w:pPr>
              <w:pStyle w:val="LuogoData"/>
            </w:pPr>
            <w:r w:rsidRPr="00F45957">
              <w:t>ALLARA SARA</w:t>
            </w:r>
          </w:p>
        </w:tc>
        <w:tc>
          <w:tcPr>
            <w:tcW w:w="1134" w:type="dxa"/>
          </w:tcPr>
          <w:p w:rsidR="0013282B" w:rsidRPr="00F45957" w:rsidRDefault="0013282B" w:rsidP="0093647A">
            <w:pPr>
              <w:pStyle w:val="LuogoData"/>
            </w:pPr>
            <w:r w:rsidRPr="00F45957">
              <w:t>118</w:t>
            </w:r>
          </w:p>
        </w:tc>
        <w:tc>
          <w:tcPr>
            <w:tcW w:w="1276" w:type="dxa"/>
          </w:tcPr>
          <w:p w:rsidR="0013282B" w:rsidRPr="00F45957" w:rsidRDefault="0013282B" w:rsidP="0093647A">
            <w:pPr>
              <w:pStyle w:val="LuogoData"/>
            </w:pPr>
            <w:r w:rsidRPr="00F45957">
              <w:t>GAE</w:t>
            </w:r>
          </w:p>
        </w:tc>
        <w:tc>
          <w:tcPr>
            <w:tcW w:w="1134" w:type="dxa"/>
          </w:tcPr>
          <w:p w:rsidR="0013282B" w:rsidRPr="00F45957" w:rsidRDefault="0013282B" w:rsidP="0093647A">
            <w:pPr>
              <w:pStyle w:val="LuogoData"/>
            </w:pPr>
            <w:r w:rsidRPr="00F45957">
              <w:t>FASE 0</w:t>
            </w:r>
          </w:p>
        </w:tc>
      </w:tr>
      <w:tr w:rsidR="0013282B" w:rsidRPr="008B3EE0" w:rsidTr="008B3EE0">
        <w:tc>
          <w:tcPr>
            <w:tcW w:w="534" w:type="dxa"/>
          </w:tcPr>
          <w:p w:rsidR="0013282B" w:rsidRPr="00F45957" w:rsidRDefault="0013282B" w:rsidP="0093647A">
            <w:pPr>
              <w:pStyle w:val="LuogoData"/>
            </w:pPr>
            <w:r w:rsidRPr="00F45957">
              <w:t>14</w:t>
            </w:r>
          </w:p>
        </w:tc>
        <w:tc>
          <w:tcPr>
            <w:tcW w:w="3827" w:type="dxa"/>
          </w:tcPr>
          <w:p w:rsidR="0013282B" w:rsidRPr="00F45957" w:rsidRDefault="0013282B" w:rsidP="0093647A">
            <w:pPr>
              <w:pStyle w:val="LuogoData"/>
            </w:pPr>
            <w:r w:rsidRPr="00F45957">
              <w:t>DE SARNO LUISA</w:t>
            </w:r>
          </w:p>
        </w:tc>
        <w:tc>
          <w:tcPr>
            <w:tcW w:w="1134" w:type="dxa"/>
          </w:tcPr>
          <w:p w:rsidR="0013282B" w:rsidRPr="00F45957" w:rsidRDefault="0013282B" w:rsidP="0093647A">
            <w:pPr>
              <w:pStyle w:val="LuogoData"/>
            </w:pPr>
            <w:r w:rsidRPr="00F45957">
              <w:t>116</w:t>
            </w:r>
          </w:p>
        </w:tc>
        <w:tc>
          <w:tcPr>
            <w:tcW w:w="1276" w:type="dxa"/>
          </w:tcPr>
          <w:p w:rsidR="0013282B" w:rsidRPr="00F45957" w:rsidRDefault="0013282B" w:rsidP="0093647A">
            <w:pPr>
              <w:pStyle w:val="LuogoData"/>
            </w:pPr>
            <w:r w:rsidRPr="00F45957">
              <w:t>GAE</w:t>
            </w:r>
          </w:p>
        </w:tc>
        <w:tc>
          <w:tcPr>
            <w:tcW w:w="1134" w:type="dxa"/>
          </w:tcPr>
          <w:p w:rsidR="0013282B" w:rsidRPr="00F45957" w:rsidRDefault="0013282B" w:rsidP="0093647A">
            <w:pPr>
              <w:pStyle w:val="LuogoData"/>
            </w:pPr>
            <w:r w:rsidRPr="00F45957">
              <w:t>FASE 0</w:t>
            </w:r>
          </w:p>
        </w:tc>
      </w:tr>
      <w:tr w:rsidR="0013282B" w:rsidRPr="008B3EE0" w:rsidTr="008B3EE0">
        <w:tc>
          <w:tcPr>
            <w:tcW w:w="534" w:type="dxa"/>
          </w:tcPr>
          <w:p w:rsidR="0013282B" w:rsidRPr="00F45957" w:rsidRDefault="0013282B" w:rsidP="0093647A">
            <w:pPr>
              <w:pStyle w:val="LuogoData"/>
            </w:pPr>
            <w:r w:rsidRPr="00F45957">
              <w:t>15</w:t>
            </w:r>
          </w:p>
        </w:tc>
        <w:tc>
          <w:tcPr>
            <w:tcW w:w="3827" w:type="dxa"/>
          </w:tcPr>
          <w:p w:rsidR="0013282B" w:rsidRPr="00F45957" w:rsidRDefault="0013282B" w:rsidP="0093647A">
            <w:pPr>
              <w:pStyle w:val="LuogoData"/>
            </w:pPr>
            <w:r w:rsidRPr="00F45957">
              <w:t>CAPIZZI VENERINA</w:t>
            </w:r>
          </w:p>
        </w:tc>
        <w:tc>
          <w:tcPr>
            <w:tcW w:w="1134" w:type="dxa"/>
          </w:tcPr>
          <w:p w:rsidR="0013282B" w:rsidRPr="00F45957" w:rsidRDefault="0013282B" w:rsidP="0093647A">
            <w:pPr>
              <w:pStyle w:val="LuogoData"/>
            </w:pPr>
            <w:r w:rsidRPr="00F45957">
              <w:t>116</w:t>
            </w:r>
          </w:p>
        </w:tc>
        <w:tc>
          <w:tcPr>
            <w:tcW w:w="1276" w:type="dxa"/>
          </w:tcPr>
          <w:p w:rsidR="0013282B" w:rsidRPr="00F45957" w:rsidRDefault="0013282B" w:rsidP="0093647A">
            <w:pPr>
              <w:pStyle w:val="LuogoData"/>
            </w:pPr>
            <w:r w:rsidRPr="00F45957">
              <w:t>GAE</w:t>
            </w:r>
          </w:p>
        </w:tc>
        <w:tc>
          <w:tcPr>
            <w:tcW w:w="1134" w:type="dxa"/>
          </w:tcPr>
          <w:p w:rsidR="0013282B" w:rsidRPr="00F45957" w:rsidRDefault="0013282B" w:rsidP="0093647A">
            <w:pPr>
              <w:pStyle w:val="LuogoData"/>
            </w:pPr>
            <w:r w:rsidRPr="00F45957">
              <w:t>FASE 0</w:t>
            </w:r>
          </w:p>
        </w:tc>
      </w:tr>
      <w:tr w:rsidR="0013282B" w:rsidRPr="008B3EE0" w:rsidTr="008B3EE0">
        <w:tc>
          <w:tcPr>
            <w:tcW w:w="534" w:type="dxa"/>
          </w:tcPr>
          <w:p w:rsidR="0013282B" w:rsidRPr="00F45957" w:rsidRDefault="0013282B" w:rsidP="0093647A">
            <w:pPr>
              <w:pStyle w:val="LuogoData"/>
            </w:pPr>
            <w:r w:rsidRPr="00F45957">
              <w:t>16</w:t>
            </w:r>
          </w:p>
        </w:tc>
        <w:tc>
          <w:tcPr>
            <w:tcW w:w="3827" w:type="dxa"/>
          </w:tcPr>
          <w:p w:rsidR="0013282B" w:rsidRPr="00F45957" w:rsidRDefault="0013282B" w:rsidP="0093647A">
            <w:pPr>
              <w:pStyle w:val="LuogoData"/>
            </w:pPr>
            <w:r w:rsidRPr="00F45957">
              <w:t>PETRONE ANGELINA</w:t>
            </w:r>
          </w:p>
        </w:tc>
        <w:tc>
          <w:tcPr>
            <w:tcW w:w="1134" w:type="dxa"/>
          </w:tcPr>
          <w:p w:rsidR="0013282B" w:rsidRPr="00F45957" w:rsidRDefault="0013282B" w:rsidP="0093647A">
            <w:pPr>
              <w:pStyle w:val="LuogoData"/>
            </w:pPr>
            <w:r w:rsidRPr="00F45957">
              <w:t>112</w:t>
            </w:r>
          </w:p>
        </w:tc>
        <w:tc>
          <w:tcPr>
            <w:tcW w:w="1276" w:type="dxa"/>
          </w:tcPr>
          <w:p w:rsidR="0013282B" w:rsidRPr="00F45957" w:rsidRDefault="0013282B" w:rsidP="0093647A">
            <w:pPr>
              <w:pStyle w:val="LuogoData"/>
            </w:pPr>
            <w:r w:rsidRPr="00F45957">
              <w:t>GAE</w:t>
            </w:r>
          </w:p>
        </w:tc>
        <w:tc>
          <w:tcPr>
            <w:tcW w:w="1134" w:type="dxa"/>
          </w:tcPr>
          <w:p w:rsidR="0013282B" w:rsidRPr="00F45957" w:rsidRDefault="0013282B" w:rsidP="0093647A">
            <w:pPr>
              <w:pStyle w:val="LuogoData"/>
            </w:pPr>
            <w:r w:rsidRPr="00F45957">
              <w:t>FASE 0</w:t>
            </w:r>
          </w:p>
        </w:tc>
      </w:tr>
      <w:tr w:rsidR="0013282B" w:rsidRPr="008B3EE0" w:rsidTr="008B3EE0">
        <w:tc>
          <w:tcPr>
            <w:tcW w:w="534" w:type="dxa"/>
          </w:tcPr>
          <w:p w:rsidR="0013282B" w:rsidRPr="00F45957" w:rsidRDefault="0013282B" w:rsidP="0093647A">
            <w:pPr>
              <w:pStyle w:val="LuogoData"/>
            </w:pPr>
            <w:r w:rsidRPr="00F45957">
              <w:t>17</w:t>
            </w:r>
          </w:p>
        </w:tc>
        <w:tc>
          <w:tcPr>
            <w:tcW w:w="3827" w:type="dxa"/>
          </w:tcPr>
          <w:p w:rsidR="0013282B" w:rsidRPr="00F45957" w:rsidRDefault="0013282B" w:rsidP="0093647A">
            <w:pPr>
              <w:pStyle w:val="LuogoData"/>
            </w:pPr>
            <w:r w:rsidRPr="00F45957">
              <w:t>RUSSO MARIA LETIZIA</w:t>
            </w:r>
          </w:p>
        </w:tc>
        <w:tc>
          <w:tcPr>
            <w:tcW w:w="1134" w:type="dxa"/>
          </w:tcPr>
          <w:p w:rsidR="0013282B" w:rsidRPr="00F45957" w:rsidRDefault="0013282B" w:rsidP="0093647A">
            <w:pPr>
              <w:pStyle w:val="LuogoData"/>
            </w:pPr>
            <w:r w:rsidRPr="00F45957">
              <w:t>111</w:t>
            </w:r>
          </w:p>
        </w:tc>
        <w:tc>
          <w:tcPr>
            <w:tcW w:w="1276" w:type="dxa"/>
          </w:tcPr>
          <w:p w:rsidR="0013282B" w:rsidRPr="00F45957" w:rsidRDefault="0013282B" w:rsidP="0093647A">
            <w:pPr>
              <w:pStyle w:val="LuogoData"/>
            </w:pPr>
            <w:r w:rsidRPr="00F45957">
              <w:t>GAE</w:t>
            </w:r>
          </w:p>
        </w:tc>
        <w:tc>
          <w:tcPr>
            <w:tcW w:w="1134" w:type="dxa"/>
          </w:tcPr>
          <w:p w:rsidR="0013282B" w:rsidRPr="00F45957" w:rsidRDefault="0013282B" w:rsidP="0093647A">
            <w:pPr>
              <w:pStyle w:val="LuogoData"/>
            </w:pPr>
            <w:r w:rsidRPr="00F45957">
              <w:t>FASE 0</w:t>
            </w:r>
          </w:p>
        </w:tc>
      </w:tr>
      <w:tr w:rsidR="0013282B" w:rsidRPr="008B3EE0" w:rsidTr="008B3EE0">
        <w:tc>
          <w:tcPr>
            <w:tcW w:w="534" w:type="dxa"/>
          </w:tcPr>
          <w:p w:rsidR="0013282B" w:rsidRPr="00F45957" w:rsidRDefault="0013282B" w:rsidP="0093647A">
            <w:pPr>
              <w:pStyle w:val="LuogoData"/>
            </w:pPr>
            <w:r w:rsidRPr="00F45957">
              <w:t>18</w:t>
            </w:r>
          </w:p>
        </w:tc>
        <w:tc>
          <w:tcPr>
            <w:tcW w:w="3827" w:type="dxa"/>
          </w:tcPr>
          <w:p w:rsidR="0013282B" w:rsidRPr="00F45957" w:rsidRDefault="0013282B" w:rsidP="0093647A">
            <w:pPr>
              <w:pStyle w:val="LuogoData"/>
            </w:pPr>
            <w:r w:rsidRPr="00F45957">
              <w:t>ROSAS GIORGIA</w:t>
            </w:r>
          </w:p>
        </w:tc>
        <w:tc>
          <w:tcPr>
            <w:tcW w:w="1134" w:type="dxa"/>
          </w:tcPr>
          <w:p w:rsidR="0013282B" w:rsidRPr="00F45957" w:rsidRDefault="0013282B" w:rsidP="0093647A">
            <w:pPr>
              <w:pStyle w:val="LuogoData"/>
            </w:pPr>
            <w:r w:rsidRPr="00F45957">
              <w:t>110</w:t>
            </w:r>
          </w:p>
        </w:tc>
        <w:tc>
          <w:tcPr>
            <w:tcW w:w="1276" w:type="dxa"/>
          </w:tcPr>
          <w:p w:rsidR="0013282B" w:rsidRPr="00F45957" w:rsidRDefault="0013282B" w:rsidP="0093647A">
            <w:pPr>
              <w:pStyle w:val="LuogoData"/>
            </w:pPr>
            <w:r w:rsidRPr="00F45957">
              <w:t>GAE</w:t>
            </w:r>
          </w:p>
        </w:tc>
        <w:tc>
          <w:tcPr>
            <w:tcW w:w="1134" w:type="dxa"/>
          </w:tcPr>
          <w:p w:rsidR="0013282B" w:rsidRPr="00F45957" w:rsidRDefault="0013282B" w:rsidP="0093647A">
            <w:pPr>
              <w:pStyle w:val="LuogoData"/>
            </w:pPr>
            <w:r w:rsidRPr="00F45957">
              <w:t>FASE 0</w:t>
            </w:r>
          </w:p>
        </w:tc>
      </w:tr>
      <w:tr w:rsidR="0013282B" w:rsidRPr="008B3EE0" w:rsidTr="008B3EE0">
        <w:tc>
          <w:tcPr>
            <w:tcW w:w="534" w:type="dxa"/>
          </w:tcPr>
          <w:p w:rsidR="0013282B" w:rsidRPr="00F45957" w:rsidRDefault="0013282B" w:rsidP="0093647A">
            <w:pPr>
              <w:pStyle w:val="LuogoData"/>
            </w:pPr>
            <w:r w:rsidRPr="00F45957">
              <w:t>19</w:t>
            </w:r>
          </w:p>
        </w:tc>
        <w:tc>
          <w:tcPr>
            <w:tcW w:w="3827" w:type="dxa"/>
          </w:tcPr>
          <w:p w:rsidR="0013282B" w:rsidRPr="00F45957" w:rsidRDefault="0013282B" w:rsidP="0093647A">
            <w:pPr>
              <w:pStyle w:val="LuogoData"/>
            </w:pPr>
            <w:r w:rsidRPr="00F45957">
              <w:t>ZAMPOLLO LUISELLA</w:t>
            </w:r>
          </w:p>
        </w:tc>
        <w:tc>
          <w:tcPr>
            <w:tcW w:w="1134" w:type="dxa"/>
          </w:tcPr>
          <w:p w:rsidR="0013282B" w:rsidRPr="00F45957" w:rsidRDefault="0013282B" w:rsidP="0093647A">
            <w:pPr>
              <w:pStyle w:val="LuogoData"/>
            </w:pPr>
            <w:r w:rsidRPr="00F45957">
              <w:t>105</w:t>
            </w:r>
          </w:p>
        </w:tc>
        <w:tc>
          <w:tcPr>
            <w:tcW w:w="1276" w:type="dxa"/>
          </w:tcPr>
          <w:p w:rsidR="0013282B" w:rsidRPr="00F45957" w:rsidRDefault="0013282B" w:rsidP="0093647A">
            <w:pPr>
              <w:pStyle w:val="LuogoData"/>
            </w:pPr>
            <w:r w:rsidRPr="00F45957">
              <w:t>GAE</w:t>
            </w:r>
          </w:p>
        </w:tc>
        <w:tc>
          <w:tcPr>
            <w:tcW w:w="1134" w:type="dxa"/>
          </w:tcPr>
          <w:p w:rsidR="0013282B" w:rsidRPr="00F45957" w:rsidRDefault="0013282B" w:rsidP="0093647A">
            <w:pPr>
              <w:pStyle w:val="LuogoData"/>
            </w:pPr>
            <w:r w:rsidRPr="00F45957">
              <w:t>FASE 0</w:t>
            </w:r>
          </w:p>
        </w:tc>
      </w:tr>
      <w:tr w:rsidR="0013282B" w:rsidRPr="008B3EE0" w:rsidTr="008B3EE0">
        <w:tc>
          <w:tcPr>
            <w:tcW w:w="534" w:type="dxa"/>
          </w:tcPr>
          <w:p w:rsidR="0013282B" w:rsidRPr="00F45957" w:rsidRDefault="0013282B" w:rsidP="0093647A">
            <w:pPr>
              <w:pStyle w:val="LuogoData"/>
            </w:pPr>
            <w:r w:rsidRPr="00F45957">
              <w:t>20</w:t>
            </w:r>
          </w:p>
        </w:tc>
        <w:tc>
          <w:tcPr>
            <w:tcW w:w="3827" w:type="dxa"/>
          </w:tcPr>
          <w:p w:rsidR="0013282B" w:rsidRPr="00F45957" w:rsidRDefault="0013282B" w:rsidP="0093647A">
            <w:pPr>
              <w:pStyle w:val="LuogoData"/>
            </w:pPr>
            <w:r w:rsidRPr="00F45957">
              <w:t>RUGGERO ROSALBA</w:t>
            </w:r>
          </w:p>
        </w:tc>
        <w:tc>
          <w:tcPr>
            <w:tcW w:w="1134" w:type="dxa"/>
          </w:tcPr>
          <w:p w:rsidR="0013282B" w:rsidRPr="00F45957" w:rsidRDefault="0013282B" w:rsidP="0093647A">
            <w:pPr>
              <w:pStyle w:val="LuogoData"/>
            </w:pPr>
            <w:r w:rsidRPr="00F45957">
              <w:t>103</w:t>
            </w:r>
          </w:p>
        </w:tc>
        <w:tc>
          <w:tcPr>
            <w:tcW w:w="1276" w:type="dxa"/>
          </w:tcPr>
          <w:p w:rsidR="0013282B" w:rsidRPr="00F45957" w:rsidRDefault="0013282B" w:rsidP="0093647A">
            <w:pPr>
              <w:pStyle w:val="LuogoData"/>
            </w:pPr>
            <w:r w:rsidRPr="00F45957">
              <w:t>GAE</w:t>
            </w:r>
          </w:p>
        </w:tc>
        <w:tc>
          <w:tcPr>
            <w:tcW w:w="1134" w:type="dxa"/>
          </w:tcPr>
          <w:p w:rsidR="0013282B" w:rsidRPr="00F45957" w:rsidRDefault="0013282B" w:rsidP="0093647A">
            <w:pPr>
              <w:pStyle w:val="LuogoData"/>
            </w:pPr>
            <w:r w:rsidRPr="00F45957">
              <w:t>FASE 0</w:t>
            </w:r>
          </w:p>
        </w:tc>
      </w:tr>
      <w:tr w:rsidR="0013282B" w:rsidRPr="008B3EE0" w:rsidTr="008B3EE0">
        <w:tc>
          <w:tcPr>
            <w:tcW w:w="534" w:type="dxa"/>
          </w:tcPr>
          <w:p w:rsidR="0013282B" w:rsidRPr="00F45957" w:rsidRDefault="0013282B" w:rsidP="0093647A">
            <w:pPr>
              <w:pStyle w:val="LuogoData"/>
            </w:pPr>
            <w:r w:rsidRPr="00F45957">
              <w:t>21</w:t>
            </w:r>
          </w:p>
        </w:tc>
        <w:tc>
          <w:tcPr>
            <w:tcW w:w="3827" w:type="dxa"/>
          </w:tcPr>
          <w:p w:rsidR="0013282B" w:rsidRPr="00F45957" w:rsidRDefault="0013282B" w:rsidP="0093647A">
            <w:pPr>
              <w:pStyle w:val="LuogoData"/>
            </w:pPr>
            <w:r w:rsidRPr="00F45957">
              <w:t>IACUZZI ANGELA</w:t>
            </w:r>
          </w:p>
        </w:tc>
        <w:tc>
          <w:tcPr>
            <w:tcW w:w="1134" w:type="dxa"/>
          </w:tcPr>
          <w:p w:rsidR="0013282B" w:rsidRPr="00F45957" w:rsidRDefault="0013282B" w:rsidP="0093647A">
            <w:pPr>
              <w:pStyle w:val="LuogoData"/>
            </w:pPr>
            <w:r w:rsidRPr="00F45957">
              <w:t>102</w:t>
            </w:r>
          </w:p>
        </w:tc>
        <w:tc>
          <w:tcPr>
            <w:tcW w:w="1276" w:type="dxa"/>
          </w:tcPr>
          <w:p w:rsidR="0013282B" w:rsidRPr="00F45957" w:rsidRDefault="0013282B" w:rsidP="0093647A">
            <w:pPr>
              <w:pStyle w:val="LuogoData"/>
            </w:pPr>
            <w:r w:rsidRPr="00F45957">
              <w:t>GAE</w:t>
            </w:r>
          </w:p>
        </w:tc>
        <w:tc>
          <w:tcPr>
            <w:tcW w:w="1134" w:type="dxa"/>
          </w:tcPr>
          <w:p w:rsidR="0013282B" w:rsidRPr="00F45957" w:rsidRDefault="0013282B" w:rsidP="0093647A">
            <w:pPr>
              <w:pStyle w:val="LuogoData"/>
            </w:pPr>
            <w:r w:rsidRPr="00F45957">
              <w:t>FASE 0</w:t>
            </w:r>
          </w:p>
        </w:tc>
      </w:tr>
      <w:tr w:rsidR="0013282B" w:rsidRPr="008B3EE0" w:rsidTr="008B3EE0">
        <w:tc>
          <w:tcPr>
            <w:tcW w:w="534" w:type="dxa"/>
          </w:tcPr>
          <w:p w:rsidR="0013282B" w:rsidRPr="00F45957" w:rsidRDefault="0013282B" w:rsidP="0093647A">
            <w:pPr>
              <w:pStyle w:val="LuogoData"/>
            </w:pPr>
            <w:r w:rsidRPr="00F45957">
              <w:t>22</w:t>
            </w:r>
          </w:p>
        </w:tc>
        <w:tc>
          <w:tcPr>
            <w:tcW w:w="3827" w:type="dxa"/>
          </w:tcPr>
          <w:p w:rsidR="0013282B" w:rsidRPr="00F45957" w:rsidRDefault="0013282B" w:rsidP="0093647A">
            <w:pPr>
              <w:pStyle w:val="LuogoData"/>
            </w:pPr>
            <w:r w:rsidRPr="00F45957">
              <w:t>CAPOGROSSO GIGLIA</w:t>
            </w:r>
          </w:p>
        </w:tc>
        <w:tc>
          <w:tcPr>
            <w:tcW w:w="1134" w:type="dxa"/>
          </w:tcPr>
          <w:p w:rsidR="0013282B" w:rsidRPr="00F45957" w:rsidRDefault="0013282B" w:rsidP="0093647A">
            <w:pPr>
              <w:pStyle w:val="LuogoData"/>
            </w:pPr>
            <w:r w:rsidRPr="00F45957">
              <w:t>101</w:t>
            </w:r>
          </w:p>
        </w:tc>
        <w:tc>
          <w:tcPr>
            <w:tcW w:w="1276" w:type="dxa"/>
          </w:tcPr>
          <w:p w:rsidR="0013282B" w:rsidRPr="00F45957" w:rsidRDefault="0013282B" w:rsidP="0093647A">
            <w:pPr>
              <w:pStyle w:val="LuogoData"/>
            </w:pPr>
            <w:r w:rsidRPr="00F45957">
              <w:t>GAE</w:t>
            </w:r>
          </w:p>
        </w:tc>
        <w:tc>
          <w:tcPr>
            <w:tcW w:w="1134" w:type="dxa"/>
          </w:tcPr>
          <w:p w:rsidR="0013282B" w:rsidRPr="00F45957" w:rsidRDefault="0013282B" w:rsidP="0093647A">
            <w:pPr>
              <w:pStyle w:val="LuogoData"/>
            </w:pPr>
            <w:r w:rsidRPr="00F45957">
              <w:t>FASE A</w:t>
            </w:r>
          </w:p>
        </w:tc>
      </w:tr>
      <w:tr w:rsidR="0013282B" w:rsidRPr="008B3EE0" w:rsidTr="008B3EE0">
        <w:tc>
          <w:tcPr>
            <w:tcW w:w="534" w:type="dxa"/>
          </w:tcPr>
          <w:p w:rsidR="0013282B" w:rsidRPr="00F45957" w:rsidRDefault="0013282B" w:rsidP="0093647A">
            <w:pPr>
              <w:pStyle w:val="LuogoData"/>
            </w:pPr>
            <w:r w:rsidRPr="00F45957">
              <w:t>23</w:t>
            </w:r>
          </w:p>
        </w:tc>
        <w:tc>
          <w:tcPr>
            <w:tcW w:w="3827" w:type="dxa"/>
          </w:tcPr>
          <w:p w:rsidR="0013282B" w:rsidRPr="00F45957" w:rsidRDefault="0013282B" w:rsidP="0093647A">
            <w:pPr>
              <w:pStyle w:val="LuogoData"/>
            </w:pPr>
            <w:r w:rsidRPr="00F45957">
              <w:t>ZAPPIA GIUSEPPE</w:t>
            </w:r>
          </w:p>
        </w:tc>
        <w:tc>
          <w:tcPr>
            <w:tcW w:w="1134" w:type="dxa"/>
          </w:tcPr>
          <w:p w:rsidR="0013282B" w:rsidRPr="00F45957" w:rsidRDefault="0013282B" w:rsidP="0093647A">
            <w:pPr>
              <w:pStyle w:val="LuogoData"/>
            </w:pPr>
            <w:r w:rsidRPr="00F45957">
              <w:t>99</w:t>
            </w:r>
          </w:p>
        </w:tc>
        <w:tc>
          <w:tcPr>
            <w:tcW w:w="1276" w:type="dxa"/>
          </w:tcPr>
          <w:p w:rsidR="0013282B" w:rsidRPr="00F45957" w:rsidRDefault="0013282B" w:rsidP="0093647A">
            <w:pPr>
              <w:pStyle w:val="LuogoData"/>
            </w:pPr>
            <w:r w:rsidRPr="00F45957">
              <w:t>GAE</w:t>
            </w:r>
          </w:p>
        </w:tc>
        <w:tc>
          <w:tcPr>
            <w:tcW w:w="1134" w:type="dxa"/>
          </w:tcPr>
          <w:p w:rsidR="0013282B" w:rsidRPr="00F45957" w:rsidRDefault="0013282B" w:rsidP="0093647A">
            <w:pPr>
              <w:pStyle w:val="LuogoData"/>
            </w:pPr>
            <w:r w:rsidRPr="00F45957">
              <w:t>FASE A</w:t>
            </w:r>
          </w:p>
        </w:tc>
      </w:tr>
      <w:tr w:rsidR="0013282B" w:rsidRPr="008B3EE0" w:rsidTr="008B3EE0">
        <w:tc>
          <w:tcPr>
            <w:tcW w:w="534" w:type="dxa"/>
          </w:tcPr>
          <w:p w:rsidR="0013282B" w:rsidRPr="00F45957" w:rsidRDefault="0013282B" w:rsidP="0093647A">
            <w:pPr>
              <w:pStyle w:val="LuogoData"/>
            </w:pPr>
            <w:r w:rsidRPr="00F45957">
              <w:t>24</w:t>
            </w:r>
          </w:p>
        </w:tc>
        <w:tc>
          <w:tcPr>
            <w:tcW w:w="3827" w:type="dxa"/>
          </w:tcPr>
          <w:p w:rsidR="0013282B" w:rsidRPr="00F45957" w:rsidRDefault="0013282B" w:rsidP="0093647A">
            <w:pPr>
              <w:pStyle w:val="LuogoData"/>
            </w:pPr>
            <w:r w:rsidRPr="00F45957">
              <w:t>VOZZA ROSANNA</w:t>
            </w:r>
          </w:p>
        </w:tc>
        <w:tc>
          <w:tcPr>
            <w:tcW w:w="1134" w:type="dxa"/>
          </w:tcPr>
          <w:p w:rsidR="0013282B" w:rsidRPr="00F45957" w:rsidRDefault="0013282B" w:rsidP="0093647A">
            <w:pPr>
              <w:pStyle w:val="LuogoData"/>
            </w:pPr>
            <w:r w:rsidRPr="00F45957">
              <w:t>93</w:t>
            </w:r>
          </w:p>
        </w:tc>
        <w:tc>
          <w:tcPr>
            <w:tcW w:w="1276" w:type="dxa"/>
          </w:tcPr>
          <w:p w:rsidR="0013282B" w:rsidRPr="00F45957" w:rsidRDefault="0013282B" w:rsidP="0093647A">
            <w:pPr>
              <w:pStyle w:val="LuogoData"/>
            </w:pPr>
            <w:r w:rsidRPr="00F45957">
              <w:t>GAE</w:t>
            </w:r>
          </w:p>
        </w:tc>
        <w:tc>
          <w:tcPr>
            <w:tcW w:w="1134" w:type="dxa"/>
          </w:tcPr>
          <w:p w:rsidR="0013282B" w:rsidRPr="00F45957" w:rsidRDefault="0013282B" w:rsidP="0093647A">
            <w:pPr>
              <w:pStyle w:val="LuogoData"/>
            </w:pPr>
            <w:r w:rsidRPr="00F45957">
              <w:t>FASE A</w:t>
            </w:r>
          </w:p>
        </w:tc>
      </w:tr>
      <w:tr w:rsidR="0013282B" w:rsidRPr="008B3EE0" w:rsidTr="008B3EE0">
        <w:tc>
          <w:tcPr>
            <w:tcW w:w="534" w:type="dxa"/>
          </w:tcPr>
          <w:p w:rsidR="0013282B" w:rsidRPr="00F45957" w:rsidRDefault="0013282B" w:rsidP="0093647A">
            <w:pPr>
              <w:pStyle w:val="LuogoData"/>
            </w:pPr>
            <w:r w:rsidRPr="00F45957">
              <w:t>25</w:t>
            </w:r>
          </w:p>
        </w:tc>
        <w:tc>
          <w:tcPr>
            <w:tcW w:w="3827" w:type="dxa"/>
          </w:tcPr>
          <w:p w:rsidR="0013282B" w:rsidRPr="00F45957" w:rsidRDefault="0013282B" w:rsidP="0093647A">
            <w:pPr>
              <w:pStyle w:val="LuogoData"/>
            </w:pPr>
            <w:r w:rsidRPr="00F45957">
              <w:t>VOZZA GABRIELLA</w:t>
            </w:r>
          </w:p>
        </w:tc>
        <w:tc>
          <w:tcPr>
            <w:tcW w:w="1134" w:type="dxa"/>
          </w:tcPr>
          <w:p w:rsidR="0013282B" w:rsidRPr="00F45957" w:rsidRDefault="0013282B" w:rsidP="0093647A">
            <w:pPr>
              <w:pStyle w:val="LuogoData"/>
            </w:pPr>
            <w:r w:rsidRPr="00F45957">
              <w:t>88</w:t>
            </w:r>
          </w:p>
        </w:tc>
        <w:tc>
          <w:tcPr>
            <w:tcW w:w="1276" w:type="dxa"/>
          </w:tcPr>
          <w:p w:rsidR="0013282B" w:rsidRPr="00F45957" w:rsidRDefault="0013282B" w:rsidP="0093647A">
            <w:pPr>
              <w:pStyle w:val="LuogoData"/>
            </w:pPr>
            <w:r w:rsidRPr="00F45957">
              <w:t>GAE</w:t>
            </w:r>
          </w:p>
        </w:tc>
        <w:tc>
          <w:tcPr>
            <w:tcW w:w="1134" w:type="dxa"/>
          </w:tcPr>
          <w:p w:rsidR="0013282B" w:rsidRPr="00F45957" w:rsidRDefault="0013282B" w:rsidP="0093647A">
            <w:pPr>
              <w:pStyle w:val="LuogoData"/>
            </w:pPr>
            <w:r w:rsidRPr="00F45957">
              <w:t>FASE A</w:t>
            </w:r>
          </w:p>
        </w:tc>
      </w:tr>
      <w:tr w:rsidR="0013282B" w:rsidRPr="008B3EE0" w:rsidTr="008B3EE0">
        <w:tc>
          <w:tcPr>
            <w:tcW w:w="534" w:type="dxa"/>
          </w:tcPr>
          <w:p w:rsidR="0013282B" w:rsidRPr="00F45957" w:rsidRDefault="0013282B" w:rsidP="0093647A">
            <w:pPr>
              <w:pStyle w:val="LuogoData"/>
            </w:pPr>
            <w:r w:rsidRPr="00F45957">
              <w:t>26</w:t>
            </w:r>
          </w:p>
        </w:tc>
        <w:tc>
          <w:tcPr>
            <w:tcW w:w="3827" w:type="dxa"/>
          </w:tcPr>
          <w:p w:rsidR="0013282B" w:rsidRPr="00F45957" w:rsidRDefault="0013282B" w:rsidP="0093647A">
            <w:pPr>
              <w:pStyle w:val="LuogoData"/>
            </w:pPr>
            <w:r w:rsidRPr="00F45957">
              <w:t>CALLERI ROSA</w:t>
            </w:r>
          </w:p>
        </w:tc>
        <w:tc>
          <w:tcPr>
            <w:tcW w:w="1134" w:type="dxa"/>
          </w:tcPr>
          <w:p w:rsidR="0013282B" w:rsidRPr="00F45957" w:rsidRDefault="0013282B" w:rsidP="0093647A">
            <w:pPr>
              <w:pStyle w:val="LuogoData"/>
            </w:pPr>
            <w:r w:rsidRPr="00F45957">
              <w:t>87</w:t>
            </w:r>
          </w:p>
        </w:tc>
        <w:tc>
          <w:tcPr>
            <w:tcW w:w="1276" w:type="dxa"/>
          </w:tcPr>
          <w:p w:rsidR="0013282B" w:rsidRPr="00F45957" w:rsidRDefault="0013282B" w:rsidP="0093647A">
            <w:pPr>
              <w:pStyle w:val="LuogoData"/>
            </w:pPr>
            <w:r w:rsidRPr="00F45957">
              <w:t>GAE</w:t>
            </w:r>
          </w:p>
        </w:tc>
        <w:tc>
          <w:tcPr>
            <w:tcW w:w="1134" w:type="dxa"/>
          </w:tcPr>
          <w:p w:rsidR="0013282B" w:rsidRPr="00F45957" w:rsidRDefault="0013282B" w:rsidP="0093647A">
            <w:pPr>
              <w:pStyle w:val="LuogoData"/>
            </w:pPr>
            <w:r w:rsidRPr="00F45957">
              <w:t>FASE A</w:t>
            </w:r>
          </w:p>
        </w:tc>
      </w:tr>
      <w:tr w:rsidR="0013282B" w:rsidRPr="008B3EE0" w:rsidTr="008B3EE0">
        <w:tc>
          <w:tcPr>
            <w:tcW w:w="534" w:type="dxa"/>
          </w:tcPr>
          <w:p w:rsidR="0013282B" w:rsidRPr="00F45957" w:rsidRDefault="0013282B" w:rsidP="0093647A">
            <w:pPr>
              <w:pStyle w:val="LuogoData"/>
            </w:pPr>
            <w:r w:rsidRPr="00F45957">
              <w:t>27</w:t>
            </w:r>
          </w:p>
        </w:tc>
        <w:tc>
          <w:tcPr>
            <w:tcW w:w="3827" w:type="dxa"/>
          </w:tcPr>
          <w:p w:rsidR="0013282B" w:rsidRPr="00F45957" w:rsidRDefault="0013282B" w:rsidP="0093647A">
            <w:pPr>
              <w:pStyle w:val="LuogoData"/>
            </w:pPr>
            <w:r w:rsidRPr="00F45957">
              <w:t>SAVASTA MARIROSA</w:t>
            </w:r>
          </w:p>
        </w:tc>
        <w:tc>
          <w:tcPr>
            <w:tcW w:w="1134" w:type="dxa"/>
          </w:tcPr>
          <w:p w:rsidR="0013282B" w:rsidRPr="00F45957" w:rsidRDefault="0013282B" w:rsidP="0093647A">
            <w:pPr>
              <w:pStyle w:val="LuogoData"/>
            </w:pPr>
            <w:r w:rsidRPr="00F45957">
              <w:t>79</w:t>
            </w:r>
          </w:p>
        </w:tc>
        <w:tc>
          <w:tcPr>
            <w:tcW w:w="1276" w:type="dxa"/>
          </w:tcPr>
          <w:p w:rsidR="0013282B" w:rsidRPr="00F45957" w:rsidRDefault="0013282B" w:rsidP="0093647A">
            <w:pPr>
              <w:pStyle w:val="LuogoData"/>
            </w:pPr>
            <w:r w:rsidRPr="00F45957">
              <w:t>GAE</w:t>
            </w:r>
          </w:p>
        </w:tc>
        <w:tc>
          <w:tcPr>
            <w:tcW w:w="1134" w:type="dxa"/>
          </w:tcPr>
          <w:p w:rsidR="0013282B" w:rsidRPr="00F45957" w:rsidRDefault="0013282B" w:rsidP="0093647A">
            <w:pPr>
              <w:pStyle w:val="LuogoData"/>
            </w:pPr>
            <w:r w:rsidRPr="00F45957">
              <w:t>FASE A</w:t>
            </w:r>
          </w:p>
        </w:tc>
      </w:tr>
      <w:tr w:rsidR="0013282B" w:rsidRPr="008B3EE0" w:rsidTr="008B3EE0">
        <w:tc>
          <w:tcPr>
            <w:tcW w:w="534" w:type="dxa"/>
          </w:tcPr>
          <w:p w:rsidR="0013282B" w:rsidRPr="00F45957" w:rsidRDefault="0013282B" w:rsidP="0093647A">
            <w:pPr>
              <w:pStyle w:val="LuogoData"/>
            </w:pPr>
            <w:r w:rsidRPr="00F45957">
              <w:t>28</w:t>
            </w:r>
          </w:p>
        </w:tc>
        <w:tc>
          <w:tcPr>
            <w:tcW w:w="3827" w:type="dxa"/>
          </w:tcPr>
          <w:p w:rsidR="0013282B" w:rsidRPr="00F45957" w:rsidRDefault="0013282B" w:rsidP="0093647A">
            <w:pPr>
              <w:pStyle w:val="LuogoData"/>
            </w:pPr>
            <w:r w:rsidRPr="00F45957">
              <w:t>CRAVERIS ALESSANDRA</w:t>
            </w:r>
          </w:p>
        </w:tc>
        <w:tc>
          <w:tcPr>
            <w:tcW w:w="1134" w:type="dxa"/>
          </w:tcPr>
          <w:p w:rsidR="0013282B" w:rsidRPr="00F45957" w:rsidRDefault="0013282B" w:rsidP="0093647A">
            <w:pPr>
              <w:pStyle w:val="LuogoData"/>
            </w:pPr>
            <w:r w:rsidRPr="00F45957">
              <w:t>74</w:t>
            </w:r>
          </w:p>
        </w:tc>
        <w:tc>
          <w:tcPr>
            <w:tcW w:w="1276" w:type="dxa"/>
          </w:tcPr>
          <w:p w:rsidR="0013282B" w:rsidRPr="00F45957" w:rsidRDefault="0013282B" w:rsidP="0093647A">
            <w:pPr>
              <w:pStyle w:val="LuogoData"/>
            </w:pPr>
            <w:r w:rsidRPr="00F45957">
              <w:t>GAE</w:t>
            </w:r>
          </w:p>
        </w:tc>
        <w:tc>
          <w:tcPr>
            <w:tcW w:w="1134" w:type="dxa"/>
          </w:tcPr>
          <w:p w:rsidR="0013282B" w:rsidRPr="00F45957" w:rsidRDefault="0013282B" w:rsidP="0093647A">
            <w:pPr>
              <w:pStyle w:val="LuogoData"/>
            </w:pPr>
            <w:r w:rsidRPr="00F45957">
              <w:t>FASE A</w:t>
            </w:r>
          </w:p>
        </w:tc>
      </w:tr>
      <w:tr w:rsidR="0013282B" w:rsidRPr="008B3EE0" w:rsidTr="008B3EE0">
        <w:tc>
          <w:tcPr>
            <w:tcW w:w="534" w:type="dxa"/>
          </w:tcPr>
          <w:p w:rsidR="0013282B" w:rsidRPr="00F45957" w:rsidRDefault="0013282B" w:rsidP="0093647A">
            <w:pPr>
              <w:pStyle w:val="LuogoData"/>
            </w:pPr>
            <w:r w:rsidRPr="00F45957">
              <w:t>29</w:t>
            </w:r>
          </w:p>
        </w:tc>
        <w:tc>
          <w:tcPr>
            <w:tcW w:w="3827" w:type="dxa"/>
          </w:tcPr>
          <w:p w:rsidR="0013282B" w:rsidRPr="00F45957" w:rsidRDefault="0013282B" w:rsidP="0093647A">
            <w:pPr>
              <w:pStyle w:val="LuogoData"/>
            </w:pPr>
            <w:r w:rsidRPr="00F45957">
              <w:t>MOLINO FRANCESCA</w:t>
            </w:r>
          </w:p>
        </w:tc>
        <w:tc>
          <w:tcPr>
            <w:tcW w:w="1134" w:type="dxa"/>
          </w:tcPr>
          <w:p w:rsidR="0013282B" w:rsidRPr="00F45957" w:rsidRDefault="0013282B" w:rsidP="0093647A">
            <w:pPr>
              <w:pStyle w:val="LuogoData"/>
            </w:pPr>
            <w:r w:rsidRPr="00F45957">
              <w:t>66</w:t>
            </w:r>
          </w:p>
        </w:tc>
        <w:tc>
          <w:tcPr>
            <w:tcW w:w="1276" w:type="dxa"/>
          </w:tcPr>
          <w:p w:rsidR="0013282B" w:rsidRPr="00F45957" w:rsidRDefault="0013282B" w:rsidP="0093647A">
            <w:pPr>
              <w:pStyle w:val="LuogoData"/>
            </w:pPr>
            <w:r w:rsidRPr="00F45957">
              <w:t>GAE</w:t>
            </w:r>
          </w:p>
        </w:tc>
        <w:tc>
          <w:tcPr>
            <w:tcW w:w="1134" w:type="dxa"/>
          </w:tcPr>
          <w:p w:rsidR="0013282B" w:rsidRPr="00F45957" w:rsidRDefault="0013282B" w:rsidP="0093647A">
            <w:pPr>
              <w:pStyle w:val="LuogoData"/>
            </w:pPr>
            <w:r w:rsidRPr="00F45957">
              <w:t>FASE A</w:t>
            </w:r>
          </w:p>
        </w:tc>
      </w:tr>
    </w:tbl>
    <w:p w:rsidR="0013282B" w:rsidRPr="00F45957" w:rsidRDefault="0013282B" w:rsidP="0093647A">
      <w:pPr>
        <w:pStyle w:val="LuogoData"/>
      </w:pPr>
    </w:p>
    <w:p w:rsidR="0013282B" w:rsidRPr="0093647A" w:rsidRDefault="0013282B" w:rsidP="0093647A">
      <w:pPr>
        <w:pStyle w:val="LuogoData"/>
        <w:rPr>
          <w:b/>
        </w:rPr>
      </w:pPr>
      <w:r w:rsidRPr="0093647A">
        <w:rPr>
          <w:b/>
        </w:rPr>
        <w:t>SCUOLA PRIMARIA – POSTI DI SOSTEGNO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34"/>
        <w:gridCol w:w="3827"/>
        <w:gridCol w:w="1134"/>
        <w:gridCol w:w="1373"/>
        <w:gridCol w:w="1134"/>
      </w:tblGrid>
      <w:tr w:rsidR="0013282B" w:rsidRPr="008B3EE0" w:rsidTr="008B3EE0">
        <w:tc>
          <w:tcPr>
            <w:tcW w:w="534" w:type="dxa"/>
            <w:vAlign w:val="center"/>
          </w:tcPr>
          <w:p w:rsidR="0013282B" w:rsidRPr="008B3EE0" w:rsidRDefault="0013282B" w:rsidP="0093647A">
            <w:pPr>
              <w:pStyle w:val="LuogoData"/>
              <w:rPr>
                <w:b/>
              </w:rPr>
            </w:pPr>
            <w:r w:rsidRPr="008B3EE0">
              <w:rPr>
                <w:b/>
              </w:rPr>
              <w:t>N.</w:t>
            </w:r>
          </w:p>
        </w:tc>
        <w:tc>
          <w:tcPr>
            <w:tcW w:w="3827" w:type="dxa"/>
            <w:vAlign w:val="center"/>
          </w:tcPr>
          <w:p w:rsidR="0013282B" w:rsidRPr="008B3EE0" w:rsidRDefault="0013282B" w:rsidP="0093647A">
            <w:pPr>
              <w:pStyle w:val="LuogoData"/>
              <w:rPr>
                <w:b/>
              </w:rPr>
            </w:pPr>
            <w:r w:rsidRPr="008B3EE0">
              <w:rPr>
                <w:b/>
              </w:rPr>
              <w:t>COGNOME NOME</w:t>
            </w:r>
          </w:p>
        </w:tc>
        <w:tc>
          <w:tcPr>
            <w:tcW w:w="1134" w:type="dxa"/>
            <w:vAlign w:val="center"/>
          </w:tcPr>
          <w:p w:rsidR="0013282B" w:rsidRPr="008B3EE0" w:rsidRDefault="0013282B" w:rsidP="0093647A">
            <w:pPr>
              <w:pStyle w:val="LuogoData"/>
              <w:rPr>
                <w:b/>
              </w:rPr>
            </w:pPr>
            <w:r w:rsidRPr="008B3EE0">
              <w:rPr>
                <w:b/>
              </w:rPr>
              <w:t>PUNTI</w:t>
            </w:r>
          </w:p>
        </w:tc>
        <w:tc>
          <w:tcPr>
            <w:tcW w:w="1373" w:type="dxa"/>
            <w:vAlign w:val="center"/>
          </w:tcPr>
          <w:p w:rsidR="0013282B" w:rsidRPr="008B3EE0" w:rsidRDefault="0013282B" w:rsidP="0093647A">
            <w:pPr>
              <w:pStyle w:val="LuogoData"/>
              <w:rPr>
                <w:b/>
              </w:rPr>
            </w:pPr>
            <w:r w:rsidRPr="008B3EE0">
              <w:rPr>
                <w:b/>
              </w:rPr>
              <w:t>C.O./GAE</w:t>
            </w:r>
          </w:p>
        </w:tc>
        <w:tc>
          <w:tcPr>
            <w:tcW w:w="1134" w:type="dxa"/>
          </w:tcPr>
          <w:p w:rsidR="0013282B" w:rsidRPr="00F45957" w:rsidRDefault="0013282B" w:rsidP="0093647A">
            <w:pPr>
              <w:pStyle w:val="LuogoData"/>
            </w:pPr>
          </w:p>
        </w:tc>
      </w:tr>
      <w:tr w:rsidR="0013282B" w:rsidRPr="008B3EE0" w:rsidTr="008B3EE0">
        <w:tc>
          <w:tcPr>
            <w:tcW w:w="534" w:type="dxa"/>
          </w:tcPr>
          <w:p w:rsidR="0013282B" w:rsidRPr="00F45957" w:rsidRDefault="0013282B" w:rsidP="0093647A">
            <w:pPr>
              <w:pStyle w:val="LuogoData"/>
            </w:pPr>
            <w:r w:rsidRPr="00F45957">
              <w:t>1</w:t>
            </w:r>
          </w:p>
        </w:tc>
        <w:tc>
          <w:tcPr>
            <w:tcW w:w="3827" w:type="dxa"/>
          </w:tcPr>
          <w:p w:rsidR="0013282B" w:rsidRPr="00F45957" w:rsidRDefault="0013282B" w:rsidP="0093647A">
            <w:pPr>
              <w:pStyle w:val="LuogoData"/>
            </w:pPr>
            <w:r w:rsidRPr="00F45957">
              <w:t>INFUSINO DANIELE</w:t>
            </w:r>
          </w:p>
        </w:tc>
        <w:tc>
          <w:tcPr>
            <w:tcW w:w="1134" w:type="dxa"/>
          </w:tcPr>
          <w:p w:rsidR="0013282B" w:rsidRPr="00F45957" w:rsidRDefault="0013282B" w:rsidP="0093647A">
            <w:pPr>
              <w:pStyle w:val="LuogoData"/>
            </w:pPr>
            <w:r w:rsidRPr="00F45957">
              <w:t>98</w:t>
            </w:r>
          </w:p>
        </w:tc>
        <w:tc>
          <w:tcPr>
            <w:tcW w:w="1373" w:type="dxa"/>
          </w:tcPr>
          <w:p w:rsidR="0013282B" w:rsidRPr="00F45957" w:rsidRDefault="0013282B" w:rsidP="0093647A">
            <w:pPr>
              <w:pStyle w:val="LuogoData"/>
            </w:pPr>
            <w:r w:rsidRPr="00F45957">
              <w:t>GAE</w:t>
            </w:r>
          </w:p>
        </w:tc>
        <w:tc>
          <w:tcPr>
            <w:tcW w:w="1134" w:type="dxa"/>
          </w:tcPr>
          <w:p w:rsidR="0013282B" w:rsidRPr="00F45957" w:rsidRDefault="0013282B" w:rsidP="0093647A">
            <w:pPr>
              <w:pStyle w:val="LuogoData"/>
            </w:pPr>
            <w:r w:rsidRPr="00F45957">
              <w:t>FASE 0</w:t>
            </w:r>
          </w:p>
        </w:tc>
      </w:tr>
      <w:tr w:rsidR="0013282B" w:rsidRPr="008B3EE0" w:rsidTr="008B3EE0">
        <w:tc>
          <w:tcPr>
            <w:tcW w:w="534" w:type="dxa"/>
          </w:tcPr>
          <w:p w:rsidR="0013282B" w:rsidRPr="00F45957" w:rsidRDefault="0013282B" w:rsidP="0093647A">
            <w:pPr>
              <w:pStyle w:val="LuogoData"/>
            </w:pPr>
            <w:r w:rsidRPr="00F45957">
              <w:t>2</w:t>
            </w:r>
          </w:p>
        </w:tc>
        <w:tc>
          <w:tcPr>
            <w:tcW w:w="3827" w:type="dxa"/>
          </w:tcPr>
          <w:p w:rsidR="0013282B" w:rsidRPr="00F45957" w:rsidRDefault="0013282B" w:rsidP="0093647A">
            <w:pPr>
              <w:pStyle w:val="LuogoData"/>
            </w:pPr>
            <w:r w:rsidRPr="00F45957">
              <w:t>PICCO ELENA</w:t>
            </w:r>
          </w:p>
        </w:tc>
        <w:tc>
          <w:tcPr>
            <w:tcW w:w="1134" w:type="dxa"/>
          </w:tcPr>
          <w:p w:rsidR="0013282B" w:rsidRPr="00F45957" w:rsidRDefault="0013282B" w:rsidP="0093647A">
            <w:pPr>
              <w:pStyle w:val="LuogoData"/>
            </w:pPr>
            <w:r w:rsidRPr="00F45957">
              <w:t>66</w:t>
            </w:r>
          </w:p>
        </w:tc>
        <w:tc>
          <w:tcPr>
            <w:tcW w:w="1373" w:type="dxa"/>
          </w:tcPr>
          <w:p w:rsidR="0013282B" w:rsidRPr="00F45957" w:rsidRDefault="0013282B" w:rsidP="0093647A">
            <w:pPr>
              <w:pStyle w:val="LuogoData"/>
            </w:pPr>
            <w:r w:rsidRPr="00F45957">
              <w:t>GAE</w:t>
            </w:r>
          </w:p>
        </w:tc>
        <w:tc>
          <w:tcPr>
            <w:tcW w:w="1134" w:type="dxa"/>
          </w:tcPr>
          <w:p w:rsidR="0013282B" w:rsidRPr="00F45957" w:rsidRDefault="0013282B" w:rsidP="0093647A">
            <w:pPr>
              <w:pStyle w:val="LuogoData"/>
            </w:pPr>
            <w:r w:rsidRPr="00F45957">
              <w:t>FASE 0</w:t>
            </w:r>
          </w:p>
        </w:tc>
      </w:tr>
      <w:tr w:rsidR="0013282B" w:rsidRPr="008B3EE0" w:rsidTr="008B3EE0">
        <w:tc>
          <w:tcPr>
            <w:tcW w:w="534" w:type="dxa"/>
          </w:tcPr>
          <w:p w:rsidR="0013282B" w:rsidRPr="00F45957" w:rsidRDefault="0013282B" w:rsidP="0093647A">
            <w:pPr>
              <w:pStyle w:val="LuogoData"/>
            </w:pPr>
            <w:r w:rsidRPr="00F45957">
              <w:t>3</w:t>
            </w:r>
          </w:p>
        </w:tc>
        <w:tc>
          <w:tcPr>
            <w:tcW w:w="3827" w:type="dxa"/>
          </w:tcPr>
          <w:p w:rsidR="0013282B" w:rsidRPr="00F45957" w:rsidRDefault="0013282B" w:rsidP="0093647A">
            <w:pPr>
              <w:pStyle w:val="LuogoData"/>
            </w:pPr>
            <w:r w:rsidRPr="00F45957">
              <w:t>BONAVIRI ELISA</w:t>
            </w:r>
          </w:p>
        </w:tc>
        <w:tc>
          <w:tcPr>
            <w:tcW w:w="1134" w:type="dxa"/>
          </w:tcPr>
          <w:p w:rsidR="0013282B" w:rsidRPr="00F45957" w:rsidRDefault="0013282B" w:rsidP="0093647A">
            <w:pPr>
              <w:pStyle w:val="LuogoData"/>
            </w:pPr>
            <w:r w:rsidRPr="00F45957">
              <w:t>44</w:t>
            </w:r>
          </w:p>
        </w:tc>
        <w:tc>
          <w:tcPr>
            <w:tcW w:w="1373" w:type="dxa"/>
          </w:tcPr>
          <w:p w:rsidR="0013282B" w:rsidRPr="00F45957" w:rsidRDefault="0013282B" w:rsidP="0093647A">
            <w:pPr>
              <w:pStyle w:val="LuogoData"/>
            </w:pPr>
            <w:r w:rsidRPr="00F45957">
              <w:t>GAE</w:t>
            </w:r>
          </w:p>
        </w:tc>
        <w:tc>
          <w:tcPr>
            <w:tcW w:w="1134" w:type="dxa"/>
          </w:tcPr>
          <w:p w:rsidR="0013282B" w:rsidRPr="00F45957" w:rsidRDefault="0013282B" w:rsidP="0093647A">
            <w:pPr>
              <w:pStyle w:val="LuogoData"/>
            </w:pPr>
            <w:r w:rsidRPr="00F45957">
              <w:t>FASE 0</w:t>
            </w:r>
          </w:p>
        </w:tc>
      </w:tr>
    </w:tbl>
    <w:p w:rsidR="0013282B" w:rsidRPr="0093647A" w:rsidRDefault="0013282B" w:rsidP="0093647A">
      <w:pPr>
        <w:pStyle w:val="LuogoData"/>
        <w:rPr>
          <w:b/>
        </w:rPr>
      </w:pPr>
      <w:r w:rsidRPr="0093647A">
        <w:rPr>
          <w:b/>
        </w:rPr>
        <w:t>SCUOLA SECONDARIA DI I GRADO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58"/>
        <w:gridCol w:w="889"/>
        <w:gridCol w:w="3044"/>
        <w:gridCol w:w="1013"/>
        <w:gridCol w:w="1417"/>
        <w:gridCol w:w="993"/>
      </w:tblGrid>
      <w:tr w:rsidR="0013282B" w:rsidRPr="008B3EE0" w:rsidTr="008B3EE0">
        <w:tc>
          <w:tcPr>
            <w:tcW w:w="0" w:type="auto"/>
            <w:vAlign w:val="center"/>
          </w:tcPr>
          <w:p w:rsidR="0013282B" w:rsidRPr="008B3EE0" w:rsidRDefault="0013282B" w:rsidP="0093647A">
            <w:pPr>
              <w:pStyle w:val="LuogoData"/>
              <w:rPr>
                <w:b/>
              </w:rPr>
            </w:pPr>
            <w:r w:rsidRPr="008B3EE0">
              <w:rPr>
                <w:b/>
              </w:rPr>
              <w:t>N.</w:t>
            </w:r>
          </w:p>
        </w:tc>
        <w:tc>
          <w:tcPr>
            <w:tcW w:w="0" w:type="auto"/>
            <w:vAlign w:val="center"/>
          </w:tcPr>
          <w:p w:rsidR="0013282B" w:rsidRPr="008B3EE0" w:rsidRDefault="0013282B" w:rsidP="0093647A">
            <w:pPr>
              <w:pStyle w:val="LuogoData"/>
              <w:rPr>
                <w:b/>
              </w:rPr>
            </w:pPr>
            <w:r w:rsidRPr="008B3EE0">
              <w:rPr>
                <w:b/>
              </w:rPr>
              <w:t>C.D.C.</w:t>
            </w:r>
          </w:p>
        </w:tc>
        <w:tc>
          <w:tcPr>
            <w:tcW w:w="3044" w:type="dxa"/>
            <w:vAlign w:val="center"/>
          </w:tcPr>
          <w:p w:rsidR="0013282B" w:rsidRPr="008B3EE0" w:rsidRDefault="0013282B" w:rsidP="0093647A">
            <w:pPr>
              <w:pStyle w:val="LuogoData"/>
              <w:rPr>
                <w:b/>
              </w:rPr>
            </w:pPr>
            <w:r w:rsidRPr="008B3EE0">
              <w:rPr>
                <w:b/>
              </w:rPr>
              <w:t>COGNOME NOME</w:t>
            </w:r>
          </w:p>
        </w:tc>
        <w:tc>
          <w:tcPr>
            <w:tcW w:w="1013" w:type="dxa"/>
            <w:vAlign w:val="center"/>
          </w:tcPr>
          <w:p w:rsidR="0013282B" w:rsidRPr="008B3EE0" w:rsidRDefault="0013282B" w:rsidP="0093647A">
            <w:pPr>
              <w:pStyle w:val="LuogoData"/>
              <w:rPr>
                <w:b/>
              </w:rPr>
            </w:pPr>
            <w:r w:rsidRPr="008B3EE0">
              <w:rPr>
                <w:b/>
              </w:rPr>
              <w:t>PUNTI</w:t>
            </w:r>
          </w:p>
        </w:tc>
        <w:tc>
          <w:tcPr>
            <w:tcW w:w="1417" w:type="dxa"/>
            <w:vAlign w:val="center"/>
          </w:tcPr>
          <w:p w:rsidR="0013282B" w:rsidRPr="008B3EE0" w:rsidRDefault="0013282B" w:rsidP="0093647A">
            <w:pPr>
              <w:pStyle w:val="LuogoData"/>
              <w:rPr>
                <w:b/>
              </w:rPr>
            </w:pPr>
            <w:r w:rsidRPr="008B3EE0">
              <w:rPr>
                <w:b/>
              </w:rPr>
              <w:t>C.O./GAE</w:t>
            </w:r>
          </w:p>
        </w:tc>
        <w:tc>
          <w:tcPr>
            <w:tcW w:w="993" w:type="dxa"/>
          </w:tcPr>
          <w:p w:rsidR="0013282B" w:rsidRPr="008B3EE0" w:rsidRDefault="0013282B" w:rsidP="0093647A">
            <w:pPr>
              <w:pStyle w:val="LuogoData"/>
              <w:rPr>
                <w:b/>
              </w:rPr>
            </w:pPr>
          </w:p>
        </w:tc>
      </w:tr>
      <w:tr w:rsidR="0013282B" w:rsidRPr="008B3EE0" w:rsidTr="008B3EE0">
        <w:tc>
          <w:tcPr>
            <w:tcW w:w="0" w:type="auto"/>
          </w:tcPr>
          <w:p w:rsidR="0013282B" w:rsidRPr="005D2C3B" w:rsidRDefault="0013282B" w:rsidP="0093647A">
            <w:pPr>
              <w:pStyle w:val="LuogoData"/>
            </w:pPr>
            <w:r w:rsidRPr="005D2C3B">
              <w:t>1</w:t>
            </w:r>
          </w:p>
        </w:tc>
        <w:tc>
          <w:tcPr>
            <w:tcW w:w="0" w:type="auto"/>
          </w:tcPr>
          <w:p w:rsidR="0013282B" w:rsidRPr="005D2C3B" w:rsidRDefault="0013282B" w:rsidP="0093647A">
            <w:pPr>
              <w:pStyle w:val="LuogoData"/>
            </w:pPr>
            <w:r w:rsidRPr="005D2C3B">
              <w:t>A028</w:t>
            </w:r>
          </w:p>
        </w:tc>
        <w:tc>
          <w:tcPr>
            <w:tcW w:w="3044" w:type="dxa"/>
          </w:tcPr>
          <w:p w:rsidR="0013282B" w:rsidRPr="005D2C3B" w:rsidRDefault="0013282B" w:rsidP="0093647A">
            <w:pPr>
              <w:pStyle w:val="LuogoData"/>
            </w:pPr>
            <w:r w:rsidRPr="005D2C3B">
              <w:t>TAGLIARINO ANTONELLA</w:t>
            </w:r>
          </w:p>
        </w:tc>
        <w:tc>
          <w:tcPr>
            <w:tcW w:w="1013" w:type="dxa"/>
          </w:tcPr>
          <w:p w:rsidR="0013282B" w:rsidRPr="005D2C3B" w:rsidRDefault="0013282B" w:rsidP="0093647A">
            <w:pPr>
              <w:pStyle w:val="LuogoData"/>
            </w:pPr>
            <w:r>
              <w:t>257</w:t>
            </w:r>
          </w:p>
        </w:tc>
        <w:tc>
          <w:tcPr>
            <w:tcW w:w="1417" w:type="dxa"/>
          </w:tcPr>
          <w:p w:rsidR="0013282B" w:rsidRPr="005D2C3B" w:rsidRDefault="0013282B" w:rsidP="0093647A">
            <w:pPr>
              <w:pStyle w:val="LuogoData"/>
            </w:pPr>
            <w:r>
              <w:t>GAE</w:t>
            </w:r>
          </w:p>
        </w:tc>
        <w:tc>
          <w:tcPr>
            <w:tcW w:w="993" w:type="dxa"/>
          </w:tcPr>
          <w:p w:rsidR="0013282B" w:rsidRPr="005D2C3B" w:rsidRDefault="0013282B" w:rsidP="0093647A">
            <w:pPr>
              <w:pStyle w:val="LuogoData"/>
            </w:pPr>
            <w:r>
              <w:t>FASE 0</w:t>
            </w:r>
          </w:p>
        </w:tc>
      </w:tr>
      <w:tr w:rsidR="0013282B" w:rsidRPr="008B3EE0" w:rsidTr="008B3EE0">
        <w:tc>
          <w:tcPr>
            <w:tcW w:w="0" w:type="auto"/>
          </w:tcPr>
          <w:p w:rsidR="0013282B" w:rsidRPr="005D2C3B" w:rsidRDefault="0013282B" w:rsidP="0093647A">
            <w:pPr>
              <w:pStyle w:val="LuogoData"/>
            </w:pPr>
            <w:r>
              <w:t>1</w:t>
            </w:r>
          </w:p>
        </w:tc>
        <w:tc>
          <w:tcPr>
            <w:tcW w:w="0" w:type="auto"/>
          </w:tcPr>
          <w:p w:rsidR="0013282B" w:rsidRPr="005D2C3B" w:rsidRDefault="0013282B" w:rsidP="0093647A">
            <w:pPr>
              <w:pStyle w:val="LuogoData"/>
            </w:pPr>
            <w:r>
              <w:t>A030</w:t>
            </w:r>
          </w:p>
        </w:tc>
        <w:tc>
          <w:tcPr>
            <w:tcW w:w="3044" w:type="dxa"/>
          </w:tcPr>
          <w:p w:rsidR="0013282B" w:rsidRPr="005D2C3B" w:rsidRDefault="0013282B" w:rsidP="0093647A">
            <w:pPr>
              <w:pStyle w:val="LuogoData"/>
            </w:pPr>
            <w:r>
              <w:t>NOVELLA MARIA TERESA</w:t>
            </w:r>
          </w:p>
        </w:tc>
        <w:tc>
          <w:tcPr>
            <w:tcW w:w="1013" w:type="dxa"/>
          </w:tcPr>
          <w:p w:rsidR="0013282B" w:rsidRDefault="0013282B" w:rsidP="0093647A">
            <w:pPr>
              <w:pStyle w:val="LuogoData"/>
            </w:pPr>
            <w:r>
              <w:t>233</w:t>
            </w:r>
          </w:p>
        </w:tc>
        <w:tc>
          <w:tcPr>
            <w:tcW w:w="1417" w:type="dxa"/>
          </w:tcPr>
          <w:p w:rsidR="0013282B" w:rsidRDefault="0013282B" w:rsidP="0093647A">
            <w:pPr>
              <w:pStyle w:val="LuogoData"/>
            </w:pPr>
            <w:r>
              <w:t>GAE</w:t>
            </w:r>
          </w:p>
        </w:tc>
        <w:tc>
          <w:tcPr>
            <w:tcW w:w="993" w:type="dxa"/>
          </w:tcPr>
          <w:p w:rsidR="0013282B" w:rsidRDefault="0013282B" w:rsidP="0093647A">
            <w:pPr>
              <w:pStyle w:val="LuogoData"/>
            </w:pPr>
            <w:r>
              <w:t>FASE 0</w:t>
            </w:r>
          </w:p>
        </w:tc>
      </w:tr>
      <w:tr w:rsidR="0013282B" w:rsidRPr="008B3EE0" w:rsidTr="008B3EE0">
        <w:tc>
          <w:tcPr>
            <w:tcW w:w="0" w:type="auto"/>
          </w:tcPr>
          <w:p w:rsidR="0013282B" w:rsidRDefault="0013282B" w:rsidP="0093647A">
            <w:pPr>
              <w:pStyle w:val="LuogoData"/>
            </w:pPr>
            <w:r>
              <w:t>1</w:t>
            </w:r>
          </w:p>
        </w:tc>
        <w:tc>
          <w:tcPr>
            <w:tcW w:w="0" w:type="auto"/>
          </w:tcPr>
          <w:p w:rsidR="0013282B" w:rsidRDefault="0013282B" w:rsidP="0093647A">
            <w:pPr>
              <w:pStyle w:val="LuogoData"/>
            </w:pPr>
            <w:r>
              <w:t>A033</w:t>
            </w:r>
          </w:p>
        </w:tc>
        <w:tc>
          <w:tcPr>
            <w:tcW w:w="3044" w:type="dxa"/>
          </w:tcPr>
          <w:p w:rsidR="0013282B" w:rsidRDefault="0013282B" w:rsidP="0093647A">
            <w:pPr>
              <w:pStyle w:val="LuogoData"/>
            </w:pPr>
            <w:r>
              <w:t>BALOCCO PAOLA</w:t>
            </w:r>
          </w:p>
        </w:tc>
        <w:tc>
          <w:tcPr>
            <w:tcW w:w="1013" w:type="dxa"/>
          </w:tcPr>
          <w:p w:rsidR="0013282B" w:rsidRDefault="0013282B" w:rsidP="0093647A">
            <w:pPr>
              <w:pStyle w:val="LuogoData"/>
            </w:pPr>
            <w:r>
              <w:t>180</w:t>
            </w:r>
          </w:p>
        </w:tc>
        <w:tc>
          <w:tcPr>
            <w:tcW w:w="1417" w:type="dxa"/>
          </w:tcPr>
          <w:p w:rsidR="0013282B" w:rsidRDefault="0013282B" w:rsidP="0093647A">
            <w:pPr>
              <w:pStyle w:val="LuogoData"/>
            </w:pPr>
            <w:r>
              <w:t>GAE</w:t>
            </w:r>
          </w:p>
        </w:tc>
        <w:tc>
          <w:tcPr>
            <w:tcW w:w="993" w:type="dxa"/>
          </w:tcPr>
          <w:p w:rsidR="0013282B" w:rsidRDefault="0013282B" w:rsidP="0093647A">
            <w:pPr>
              <w:pStyle w:val="LuogoData"/>
            </w:pPr>
            <w:r>
              <w:t>FASE 0</w:t>
            </w:r>
          </w:p>
        </w:tc>
      </w:tr>
      <w:tr w:rsidR="0013282B" w:rsidRPr="008B3EE0" w:rsidTr="008B3EE0">
        <w:tc>
          <w:tcPr>
            <w:tcW w:w="0" w:type="auto"/>
          </w:tcPr>
          <w:p w:rsidR="0013282B" w:rsidRDefault="0013282B" w:rsidP="0093647A">
            <w:pPr>
              <w:pStyle w:val="LuogoData"/>
            </w:pPr>
            <w:r>
              <w:t>2</w:t>
            </w:r>
          </w:p>
        </w:tc>
        <w:tc>
          <w:tcPr>
            <w:tcW w:w="0" w:type="auto"/>
          </w:tcPr>
          <w:p w:rsidR="0013282B" w:rsidRDefault="0013282B" w:rsidP="0093647A">
            <w:pPr>
              <w:pStyle w:val="LuogoData"/>
            </w:pPr>
            <w:r>
              <w:t>A033</w:t>
            </w:r>
          </w:p>
        </w:tc>
        <w:tc>
          <w:tcPr>
            <w:tcW w:w="3044" w:type="dxa"/>
          </w:tcPr>
          <w:p w:rsidR="0013282B" w:rsidRDefault="0013282B" w:rsidP="0093647A">
            <w:pPr>
              <w:pStyle w:val="LuogoData"/>
            </w:pPr>
            <w:r>
              <w:t>FONTANA FULVIO SILVANO</w:t>
            </w:r>
          </w:p>
        </w:tc>
        <w:tc>
          <w:tcPr>
            <w:tcW w:w="1013" w:type="dxa"/>
          </w:tcPr>
          <w:p w:rsidR="0013282B" w:rsidRDefault="0013282B" w:rsidP="0093647A">
            <w:pPr>
              <w:pStyle w:val="LuogoData"/>
            </w:pPr>
            <w:r>
              <w:t>173</w:t>
            </w:r>
          </w:p>
        </w:tc>
        <w:tc>
          <w:tcPr>
            <w:tcW w:w="1417" w:type="dxa"/>
          </w:tcPr>
          <w:p w:rsidR="0013282B" w:rsidRDefault="0013282B" w:rsidP="0093647A">
            <w:pPr>
              <w:pStyle w:val="LuogoData"/>
            </w:pPr>
            <w:r>
              <w:t>GAE</w:t>
            </w:r>
          </w:p>
        </w:tc>
        <w:tc>
          <w:tcPr>
            <w:tcW w:w="993" w:type="dxa"/>
          </w:tcPr>
          <w:p w:rsidR="0013282B" w:rsidRDefault="0013282B" w:rsidP="0093647A">
            <w:pPr>
              <w:pStyle w:val="LuogoData"/>
            </w:pPr>
            <w:r>
              <w:t>FASE A</w:t>
            </w:r>
          </w:p>
        </w:tc>
      </w:tr>
      <w:tr w:rsidR="0013282B" w:rsidRPr="008B3EE0" w:rsidTr="008B3EE0">
        <w:tc>
          <w:tcPr>
            <w:tcW w:w="0" w:type="auto"/>
          </w:tcPr>
          <w:p w:rsidR="0013282B" w:rsidRDefault="0013282B" w:rsidP="0093647A">
            <w:pPr>
              <w:pStyle w:val="LuogoData"/>
            </w:pPr>
            <w:r>
              <w:t>1</w:t>
            </w:r>
          </w:p>
        </w:tc>
        <w:tc>
          <w:tcPr>
            <w:tcW w:w="0" w:type="auto"/>
          </w:tcPr>
          <w:p w:rsidR="0013282B" w:rsidRDefault="0013282B" w:rsidP="0093647A">
            <w:pPr>
              <w:pStyle w:val="LuogoData"/>
            </w:pPr>
            <w:r>
              <w:t>A043</w:t>
            </w:r>
          </w:p>
        </w:tc>
        <w:tc>
          <w:tcPr>
            <w:tcW w:w="3044" w:type="dxa"/>
          </w:tcPr>
          <w:p w:rsidR="0013282B" w:rsidRDefault="0013282B" w:rsidP="0093647A">
            <w:pPr>
              <w:pStyle w:val="LuogoData"/>
            </w:pPr>
            <w:r>
              <w:t>FAVARO MONICA</w:t>
            </w:r>
          </w:p>
        </w:tc>
        <w:tc>
          <w:tcPr>
            <w:tcW w:w="1013" w:type="dxa"/>
          </w:tcPr>
          <w:p w:rsidR="0013282B" w:rsidRDefault="0013282B" w:rsidP="0093647A">
            <w:pPr>
              <w:pStyle w:val="LuogoData"/>
            </w:pPr>
            <w:r>
              <w:t>58,25</w:t>
            </w:r>
          </w:p>
        </w:tc>
        <w:tc>
          <w:tcPr>
            <w:tcW w:w="1417" w:type="dxa"/>
          </w:tcPr>
          <w:p w:rsidR="0013282B" w:rsidRDefault="0013282B" w:rsidP="0093647A">
            <w:pPr>
              <w:pStyle w:val="LuogoData"/>
            </w:pPr>
            <w:r>
              <w:t>C.O.</w:t>
            </w:r>
          </w:p>
        </w:tc>
        <w:tc>
          <w:tcPr>
            <w:tcW w:w="993" w:type="dxa"/>
          </w:tcPr>
          <w:p w:rsidR="0013282B" w:rsidRDefault="0013282B" w:rsidP="0093647A">
            <w:pPr>
              <w:pStyle w:val="LuogoData"/>
            </w:pPr>
            <w:r>
              <w:t>FASE 0</w:t>
            </w:r>
          </w:p>
        </w:tc>
      </w:tr>
      <w:tr w:rsidR="0013282B" w:rsidRPr="008B3EE0" w:rsidTr="008B3EE0">
        <w:tc>
          <w:tcPr>
            <w:tcW w:w="0" w:type="auto"/>
          </w:tcPr>
          <w:p w:rsidR="0013282B" w:rsidRDefault="0013282B" w:rsidP="0093647A">
            <w:pPr>
              <w:pStyle w:val="LuogoData"/>
            </w:pPr>
            <w:r>
              <w:t>1</w:t>
            </w:r>
          </w:p>
        </w:tc>
        <w:tc>
          <w:tcPr>
            <w:tcW w:w="0" w:type="auto"/>
          </w:tcPr>
          <w:p w:rsidR="0013282B" w:rsidRDefault="0013282B" w:rsidP="0093647A">
            <w:pPr>
              <w:pStyle w:val="LuogoData"/>
            </w:pPr>
            <w:r>
              <w:t>A345</w:t>
            </w:r>
          </w:p>
        </w:tc>
        <w:tc>
          <w:tcPr>
            <w:tcW w:w="3044" w:type="dxa"/>
          </w:tcPr>
          <w:p w:rsidR="0013282B" w:rsidRDefault="0013282B" w:rsidP="0093647A">
            <w:pPr>
              <w:pStyle w:val="LuogoData"/>
            </w:pPr>
            <w:r>
              <w:t>MARINO ALESSIA</w:t>
            </w:r>
          </w:p>
        </w:tc>
        <w:tc>
          <w:tcPr>
            <w:tcW w:w="1013" w:type="dxa"/>
          </w:tcPr>
          <w:p w:rsidR="0013282B" w:rsidRDefault="0013282B" w:rsidP="0093647A">
            <w:pPr>
              <w:pStyle w:val="LuogoData"/>
            </w:pPr>
            <w:r>
              <w:t>114</w:t>
            </w:r>
          </w:p>
        </w:tc>
        <w:tc>
          <w:tcPr>
            <w:tcW w:w="1417" w:type="dxa"/>
          </w:tcPr>
          <w:p w:rsidR="0013282B" w:rsidRDefault="0013282B" w:rsidP="0093647A">
            <w:pPr>
              <w:pStyle w:val="LuogoData"/>
            </w:pPr>
            <w:r>
              <w:t>GAE</w:t>
            </w:r>
          </w:p>
        </w:tc>
        <w:tc>
          <w:tcPr>
            <w:tcW w:w="993" w:type="dxa"/>
          </w:tcPr>
          <w:p w:rsidR="0013282B" w:rsidRDefault="0013282B" w:rsidP="0093647A">
            <w:pPr>
              <w:pStyle w:val="LuogoData"/>
            </w:pPr>
            <w:r>
              <w:t>FASE 0</w:t>
            </w:r>
          </w:p>
        </w:tc>
        <w:bookmarkStart w:id="0" w:name="_GoBack"/>
        <w:bookmarkEnd w:id="0"/>
      </w:tr>
    </w:tbl>
    <w:p w:rsidR="0013282B" w:rsidRPr="0093647A" w:rsidRDefault="0013282B" w:rsidP="0093647A">
      <w:pPr>
        <w:pStyle w:val="LuogoData"/>
        <w:rPr>
          <w:b/>
        </w:rPr>
      </w:pPr>
      <w:r w:rsidRPr="0093647A">
        <w:rPr>
          <w:b/>
        </w:rPr>
        <w:t>SCUOLA SECONDARIA DI II GRADO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34"/>
        <w:gridCol w:w="889"/>
        <w:gridCol w:w="3119"/>
        <w:gridCol w:w="992"/>
        <w:gridCol w:w="1417"/>
        <w:gridCol w:w="993"/>
      </w:tblGrid>
      <w:tr w:rsidR="0013282B" w:rsidRPr="008B3EE0" w:rsidTr="008B3EE0">
        <w:tc>
          <w:tcPr>
            <w:tcW w:w="534" w:type="dxa"/>
            <w:vAlign w:val="center"/>
          </w:tcPr>
          <w:p w:rsidR="0013282B" w:rsidRPr="008B3EE0" w:rsidRDefault="0013282B" w:rsidP="0093647A">
            <w:pPr>
              <w:pStyle w:val="LuogoData"/>
              <w:rPr>
                <w:b/>
              </w:rPr>
            </w:pPr>
            <w:r w:rsidRPr="008B3EE0">
              <w:rPr>
                <w:b/>
              </w:rPr>
              <w:t>N.</w:t>
            </w:r>
          </w:p>
        </w:tc>
        <w:tc>
          <w:tcPr>
            <w:tcW w:w="889" w:type="dxa"/>
            <w:vAlign w:val="center"/>
          </w:tcPr>
          <w:p w:rsidR="0013282B" w:rsidRPr="008B3EE0" w:rsidRDefault="0013282B" w:rsidP="0093647A">
            <w:pPr>
              <w:pStyle w:val="LuogoData"/>
              <w:rPr>
                <w:b/>
              </w:rPr>
            </w:pPr>
            <w:r w:rsidRPr="008B3EE0">
              <w:rPr>
                <w:b/>
              </w:rPr>
              <w:t>C.D.C.</w:t>
            </w:r>
          </w:p>
        </w:tc>
        <w:tc>
          <w:tcPr>
            <w:tcW w:w="3119" w:type="dxa"/>
            <w:vAlign w:val="center"/>
          </w:tcPr>
          <w:p w:rsidR="0013282B" w:rsidRPr="008B3EE0" w:rsidRDefault="0013282B" w:rsidP="0093647A">
            <w:pPr>
              <w:pStyle w:val="LuogoData"/>
              <w:rPr>
                <w:b/>
              </w:rPr>
            </w:pPr>
            <w:r w:rsidRPr="008B3EE0">
              <w:rPr>
                <w:b/>
              </w:rPr>
              <w:t>COGNOME NOME</w:t>
            </w:r>
          </w:p>
        </w:tc>
        <w:tc>
          <w:tcPr>
            <w:tcW w:w="992" w:type="dxa"/>
            <w:vAlign w:val="center"/>
          </w:tcPr>
          <w:p w:rsidR="0013282B" w:rsidRPr="008B3EE0" w:rsidRDefault="0013282B" w:rsidP="0093647A">
            <w:pPr>
              <w:pStyle w:val="LuogoData"/>
              <w:rPr>
                <w:b/>
              </w:rPr>
            </w:pPr>
            <w:r w:rsidRPr="008B3EE0">
              <w:rPr>
                <w:b/>
              </w:rPr>
              <w:t>PUNTI</w:t>
            </w:r>
          </w:p>
        </w:tc>
        <w:tc>
          <w:tcPr>
            <w:tcW w:w="1417" w:type="dxa"/>
            <w:vAlign w:val="center"/>
          </w:tcPr>
          <w:p w:rsidR="0013282B" w:rsidRPr="008B3EE0" w:rsidRDefault="0013282B" w:rsidP="0093647A">
            <w:pPr>
              <w:pStyle w:val="LuogoData"/>
              <w:rPr>
                <w:b/>
              </w:rPr>
            </w:pPr>
            <w:r w:rsidRPr="008B3EE0">
              <w:rPr>
                <w:b/>
              </w:rPr>
              <w:t>C.O./GAE</w:t>
            </w:r>
          </w:p>
        </w:tc>
        <w:tc>
          <w:tcPr>
            <w:tcW w:w="993" w:type="dxa"/>
          </w:tcPr>
          <w:p w:rsidR="0013282B" w:rsidRDefault="0013282B" w:rsidP="0093647A">
            <w:pPr>
              <w:pStyle w:val="LuogoData"/>
            </w:pPr>
          </w:p>
        </w:tc>
      </w:tr>
      <w:tr w:rsidR="0013282B" w:rsidRPr="008B3EE0" w:rsidTr="008B3EE0">
        <w:tc>
          <w:tcPr>
            <w:tcW w:w="534" w:type="dxa"/>
          </w:tcPr>
          <w:p w:rsidR="0013282B" w:rsidRPr="00095DC9" w:rsidRDefault="0013282B" w:rsidP="0093647A">
            <w:pPr>
              <w:pStyle w:val="LuogoData"/>
            </w:pPr>
            <w:r w:rsidRPr="00095DC9">
              <w:t>1</w:t>
            </w:r>
          </w:p>
        </w:tc>
        <w:tc>
          <w:tcPr>
            <w:tcW w:w="889" w:type="dxa"/>
          </w:tcPr>
          <w:p w:rsidR="0013282B" w:rsidRPr="00095DC9" w:rsidRDefault="0013282B" w:rsidP="0093647A">
            <w:pPr>
              <w:pStyle w:val="LuogoData"/>
            </w:pPr>
            <w:r w:rsidRPr="00095DC9">
              <w:t>A013</w:t>
            </w:r>
          </w:p>
        </w:tc>
        <w:tc>
          <w:tcPr>
            <w:tcW w:w="3119" w:type="dxa"/>
          </w:tcPr>
          <w:p w:rsidR="0013282B" w:rsidRPr="00095DC9" w:rsidRDefault="0013282B" w:rsidP="0093647A">
            <w:pPr>
              <w:pStyle w:val="LuogoData"/>
            </w:pPr>
            <w:r w:rsidRPr="00095DC9">
              <w:t>MATTANA MARIA PASQUINA</w:t>
            </w:r>
          </w:p>
        </w:tc>
        <w:tc>
          <w:tcPr>
            <w:tcW w:w="992" w:type="dxa"/>
          </w:tcPr>
          <w:p w:rsidR="0013282B" w:rsidRPr="00095DC9" w:rsidRDefault="0013282B" w:rsidP="0093647A">
            <w:pPr>
              <w:pStyle w:val="LuogoData"/>
            </w:pPr>
            <w:r>
              <w:t>97</w:t>
            </w:r>
          </w:p>
        </w:tc>
        <w:tc>
          <w:tcPr>
            <w:tcW w:w="1417" w:type="dxa"/>
          </w:tcPr>
          <w:p w:rsidR="0013282B" w:rsidRPr="00095DC9" w:rsidRDefault="0013282B" w:rsidP="0093647A">
            <w:pPr>
              <w:pStyle w:val="LuogoData"/>
            </w:pPr>
            <w:r>
              <w:t>GAE</w:t>
            </w:r>
          </w:p>
        </w:tc>
        <w:tc>
          <w:tcPr>
            <w:tcW w:w="993" w:type="dxa"/>
          </w:tcPr>
          <w:p w:rsidR="0013282B" w:rsidRPr="00095DC9" w:rsidRDefault="0013282B" w:rsidP="0093647A">
            <w:pPr>
              <w:pStyle w:val="LuogoData"/>
            </w:pPr>
            <w:r>
              <w:t>FASE 0</w:t>
            </w:r>
          </w:p>
        </w:tc>
      </w:tr>
      <w:tr w:rsidR="0013282B" w:rsidRPr="008B3EE0" w:rsidTr="008B3EE0">
        <w:tc>
          <w:tcPr>
            <w:tcW w:w="534" w:type="dxa"/>
          </w:tcPr>
          <w:p w:rsidR="0013282B" w:rsidRPr="00095DC9" w:rsidRDefault="0013282B" w:rsidP="0093647A">
            <w:pPr>
              <w:pStyle w:val="LuogoData"/>
            </w:pPr>
            <w:r>
              <w:t>1</w:t>
            </w:r>
          </w:p>
        </w:tc>
        <w:tc>
          <w:tcPr>
            <w:tcW w:w="889" w:type="dxa"/>
          </w:tcPr>
          <w:p w:rsidR="0013282B" w:rsidRPr="00095DC9" w:rsidRDefault="0013282B" w:rsidP="0093647A">
            <w:pPr>
              <w:pStyle w:val="LuogoData"/>
            </w:pPr>
            <w:r>
              <w:t>A017</w:t>
            </w:r>
          </w:p>
        </w:tc>
        <w:tc>
          <w:tcPr>
            <w:tcW w:w="3119" w:type="dxa"/>
          </w:tcPr>
          <w:p w:rsidR="0013282B" w:rsidRPr="00095DC9" w:rsidRDefault="0013282B" w:rsidP="0093647A">
            <w:pPr>
              <w:pStyle w:val="LuogoData"/>
            </w:pPr>
            <w:r>
              <w:t>PUGNO STEFANO</w:t>
            </w:r>
          </w:p>
        </w:tc>
        <w:tc>
          <w:tcPr>
            <w:tcW w:w="992" w:type="dxa"/>
          </w:tcPr>
          <w:p w:rsidR="0013282B" w:rsidRDefault="0013282B" w:rsidP="0093647A">
            <w:pPr>
              <w:pStyle w:val="LuogoData"/>
            </w:pPr>
            <w:r>
              <w:t>115</w:t>
            </w:r>
          </w:p>
        </w:tc>
        <w:tc>
          <w:tcPr>
            <w:tcW w:w="1417" w:type="dxa"/>
          </w:tcPr>
          <w:p w:rsidR="0013282B" w:rsidRDefault="0013282B" w:rsidP="0093647A">
            <w:pPr>
              <w:pStyle w:val="LuogoData"/>
            </w:pPr>
            <w:r>
              <w:t>GAE</w:t>
            </w:r>
          </w:p>
        </w:tc>
        <w:tc>
          <w:tcPr>
            <w:tcW w:w="993" w:type="dxa"/>
          </w:tcPr>
          <w:p w:rsidR="0013282B" w:rsidRDefault="0013282B" w:rsidP="0093647A">
            <w:pPr>
              <w:pStyle w:val="LuogoData"/>
            </w:pPr>
            <w:r>
              <w:t>FASE 0</w:t>
            </w:r>
          </w:p>
        </w:tc>
      </w:tr>
      <w:tr w:rsidR="0013282B" w:rsidRPr="008B3EE0" w:rsidTr="008B3EE0">
        <w:tc>
          <w:tcPr>
            <w:tcW w:w="534" w:type="dxa"/>
          </w:tcPr>
          <w:p w:rsidR="0013282B" w:rsidRDefault="0013282B" w:rsidP="0093647A">
            <w:pPr>
              <w:pStyle w:val="LuogoData"/>
            </w:pPr>
            <w:r>
              <w:t>1</w:t>
            </w:r>
          </w:p>
        </w:tc>
        <w:tc>
          <w:tcPr>
            <w:tcW w:w="889" w:type="dxa"/>
          </w:tcPr>
          <w:p w:rsidR="0013282B" w:rsidRDefault="0013282B" w:rsidP="0093647A">
            <w:pPr>
              <w:pStyle w:val="LuogoData"/>
            </w:pPr>
            <w:r>
              <w:t>A029</w:t>
            </w:r>
          </w:p>
        </w:tc>
        <w:tc>
          <w:tcPr>
            <w:tcW w:w="3119" w:type="dxa"/>
          </w:tcPr>
          <w:p w:rsidR="0013282B" w:rsidRDefault="0013282B" w:rsidP="0093647A">
            <w:pPr>
              <w:pStyle w:val="LuogoData"/>
            </w:pPr>
            <w:r>
              <w:t>SPIEZIA MARIA MAFALDA</w:t>
            </w:r>
          </w:p>
        </w:tc>
        <w:tc>
          <w:tcPr>
            <w:tcW w:w="992" w:type="dxa"/>
          </w:tcPr>
          <w:p w:rsidR="0013282B" w:rsidRDefault="0013282B" w:rsidP="0093647A">
            <w:pPr>
              <w:pStyle w:val="LuogoData"/>
            </w:pPr>
            <w:r>
              <w:t>110</w:t>
            </w:r>
          </w:p>
        </w:tc>
        <w:tc>
          <w:tcPr>
            <w:tcW w:w="1417" w:type="dxa"/>
          </w:tcPr>
          <w:p w:rsidR="0013282B" w:rsidRDefault="0013282B" w:rsidP="0093647A">
            <w:pPr>
              <w:pStyle w:val="LuogoData"/>
            </w:pPr>
            <w:r>
              <w:t>GAE</w:t>
            </w:r>
          </w:p>
        </w:tc>
        <w:tc>
          <w:tcPr>
            <w:tcW w:w="993" w:type="dxa"/>
          </w:tcPr>
          <w:p w:rsidR="0013282B" w:rsidRDefault="0013282B" w:rsidP="00BF21C5">
            <w:pPr>
              <w:pStyle w:val="LuogoData"/>
            </w:pPr>
            <w:r>
              <w:t>FASE 0</w:t>
            </w:r>
          </w:p>
        </w:tc>
      </w:tr>
      <w:tr w:rsidR="0013282B" w:rsidRPr="008B3EE0" w:rsidTr="008B3EE0">
        <w:tc>
          <w:tcPr>
            <w:tcW w:w="534" w:type="dxa"/>
          </w:tcPr>
          <w:p w:rsidR="0013282B" w:rsidRDefault="0013282B" w:rsidP="0093647A">
            <w:pPr>
              <w:pStyle w:val="LuogoData"/>
            </w:pPr>
            <w:r>
              <w:t>1</w:t>
            </w:r>
          </w:p>
        </w:tc>
        <w:tc>
          <w:tcPr>
            <w:tcW w:w="889" w:type="dxa"/>
          </w:tcPr>
          <w:p w:rsidR="0013282B" w:rsidRDefault="0013282B" w:rsidP="0093647A">
            <w:pPr>
              <w:pStyle w:val="LuogoData"/>
            </w:pPr>
            <w:r>
              <w:t>A047</w:t>
            </w:r>
          </w:p>
        </w:tc>
        <w:tc>
          <w:tcPr>
            <w:tcW w:w="3119" w:type="dxa"/>
          </w:tcPr>
          <w:p w:rsidR="0013282B" w:rsidRDefault="0013282B" w:rsidP="0093647A">
            <w:pPr>
              <w:pStyle w:val="LuogoData"/>
            </w:pPr>
            <w:r>
              <w:t>DE MARCO CRISTIAN</w:t>
            </w:r>
          </w:p>
        </w:tc>
        <w:tc>
          <w:tcPr>
            <w:tcW w:w="992" w:type="dxa"/>
          </w:tcPr>
          <w:p w:rsidR="0013282B" w:rsidRDefault="0013282B" w:rsidP="0093647A">
            <w:pPr>
              <w:pStyle w:val="LuogoData"/>
            </w:pPr>
            <w:r>
              <w:t>66</w:t>
            </w:r>
          </w:p>
        </w:tc>
        <w:tc>
          <w:tcPr>
            <w:tcW w:w="1417" w:type="dxa"/>
          </w:tcPr>
          <w:p w:rsidR="0013282B" w:rsidRDefault="0013282B" w:rsidP="0093647A">
            <w:pPr>
              <w:pStyle w:val="LuogoData"/>
            </w:pPr>
            <w:r>
              <w:t>C.O.</w:t>
            </w:r>
          </w:p>
        </w:tc>
        <w:tc>
          <w:tcPr>
            <w:tcW w:w="993" w:type="dxa"/>
          </w:tcPr>
          <w:p w:rsidR="0013282B" w:rsidRDefault="0013282B" w:rsidP="0093647A">
            <w:pPr>
              <w:pStyle w:val="LuogoData"/>
            </w:pPr>
            <w:r>
              <w:t>FASE 0</w:t>
            </w:r>
          </w:p>
        </w:tc>
      </w:tr>
      <w:tr w:rsidR="0013282B" w:rsidRPr="008B3EE0" w:rsidTr="008B3EE0">
        <w:tc>
          <w:tcPr>
            <w:tcW w:w="534" w:type="dxa"/>
          </w:tcPr>
          <w:p w:rsidR="0013282B" w:rsidRDefault="0013282B" w:rsidP="0093647A">
            <w:pPr>
              <w:pStyle w:val="LuogoData"/>
            </w:pPr>
            <w:r>
              <w:t>2</w:t>
            </w:r>
          </w:p>
        </w:tc>
        <w:tc>
          <w:tcPr>
            <w:tcW w:w="889" w:type="dxa"/>
          </w:tcPr>
          <w:p w:rsidR="0013282B" w:rsidRDefault="0013282B" w:rsidP="0093647A">
            <w:pPr>
              <w:pStyle w:val="LuogoData"/>
            </w:pPr>
            <w:r>
              <w:t>A047</w:t>
            </w:r>
          </w:p>
        </w:tc>
        <w:tc>
          <w:tcPr>
            <w:tcW w:w="3119" w:type="dxa"/>
          </w:tcPr>
          <w:p w:rsidR="0013282B" w:rsidRDefault="0013282B" w:rsidP="0093647A">
            <w:pPr>
              <w:pStyle w:val="LuogoData"/>
            </w:pPr>
            <w:r>
              <w:t>MENIN CHIARA</w:t>
            </w:r>
          </w:p>
        </w:tc>
        <w:tc>
          <w:tcPr>
            <w:tcW w:w="992" w:type="dxa"/>
          </w:tcPr>
          <w:p w:rsidR="0013282B" w:rsidRDefault="0013282B" w:rsidP="0093647A">
            <w:pPr>
              <w:pStyle w:val="LuogoData"/>
            </w:pPr>
            <w:r>
              <w:t>160</w:t>
            </w:r>
          </w:p>
        </w:tc>
        <w:tc>
          <w:tcPr>
            <w:tcW w:w="1417" w:type="dxa"/>
          </w:tcPr>
          <w:p w:rsidR="0013282B" w:rsidRDefault="0013282B" w:rsidP="0093647A">
            <w:pPr>
              <w:pStyle w:val="LuogoData"/>
            </w:pPr>
            <w:r>
              <w:t>GAE</w:t>
            </w:r>
          </w:p>
        </w:tc>
        <w:tc>
          <w:tcPr>
            <w:tcW w:w="993" w:type="dxa"/>
          </w:tcPr>
          <w:p w:rsidR="0013282B" w:rsidRDefault="0013282B" w:rsidP="0093647A">
            <w:pPr>
              <w:pStyle w:val="LuogoData"/>
            </w:pPr>
            <w:r>
              <w:t>FASE 0</w:t>
            </w:r>
          </w:p>
        </w:tc>
      </w:tr>
      <w:tr w:rsidR="0013282B" w:rsidRPr="008B3EE0" w:rsidTr="008B3EE0">
        <w:tc>
          <w:tcPr>
            <w:tcW w:w="534" w:type="dxa"/>
          </w:tcPr>
          <w:p w:rsidR="0013282B" w:rsidRDefault="0013282B" w:rsidP="0093647A">
            <w:pPr>
              <w:pStyle w:val="LuogoData"/>
            </w:pPr>
            <w:r>
              <w:t>3</w:t>
            </w:r>
          </w:p>
        </w:tc>
        <w:tc>
          <w:tcPr>
            <w:tcW w:w="889" w:type="dxa"/>
          </w:tcPr>
          <w:p w:rsidR="0013282B" w:rsidRDefault="0013282B" w:rsidP="0093647A">
            <w:pPr>
              <w:pStyle w:val="LuogoData"/>
            </w:pPr>
            <w:r>
              <w:t xml:space="preserve">A047 </w:t>
            </w:r>
          </w:p>
        </w:tc>
        <w:tc>
          <w:tcPr>
            <w:tcW w:w="3119" w:type="dxa"/>
          </w:tcPr>
          <w:p w:rsidR="0013282B" w:rsidRDefault="0013282B" w:rsidP="0093647A">
            <w:pPr>
              <w:pStyle w:val="LuogoData"/>
            </w:pPr>
            <w:r>
              <w:t>TURINO CHIARA</w:t>
            </w:r>
          </w:p>
        </w:tc>
        <w:tc>
          <w:tcPr>
            <w:tcW w:w="992" w:type="dxa"/>
          </w:tcPr>
          <w:p w:rsidR="0013282B" w:rsidRDefault="0013282B" w:rsidP="0093647A">
            <w:pPr>
              <w:pStyle w:val="LuogoData"/>
            </w:pPr>
            <w:r>
              <w:t>114</w:t>
            </w:r>
          </w:p>
        </w:tc>
        <w:tc>
          <w:tcPr>
            <w:tcW w:w="1417" w:type="dxa"/>
          </w:tcPr>
          <w:p w:rsidR="0013282B" w:rsidRDefault="0013282B" w:rsidP="0093647A">
            <w:pPr>
              <w:pStyle w:val="LuogoData"/>
            </w:pPr>
            <w:r>
              <w:t xml:space="preserve">GAE </w:t>
            </w:r>
          </w:p>
        </w:tc>
        <w:tc>
          <w:tcPr>
            <w:tcW w:w="993" w:type="dxa"/>
          </w:tcPr>
          <w:p w:rsidR="0013282B" w:rsidRDefault="0013282B" w:rsidP="0093647A">
            <w:pPr>
              <w:pStyle w:val="LuogoData"/>
            </w:pPr>
            <w:r>
              <w:t>FASE A</w:t>
            </w:r>
          </w:p>
        </w:tc>
      </w:tr>
      <w:tr w:rsidR="0013282B" w:rsidRPr="008B3EE0" w:rsidTr="008B3EE0">
        <w:tc>
          <w:tcPr>
            <w:tcW w:w="534" w:type="dxa"/>
          </w:tcPr>
          <w:p w:rsidR="0013282B" w:rsidRDefault="0013282B" w:rsidP="0093647A">
            <w:pPr>
              <w:pStyle w:val="LuogoData"/>
            </w:pPr>
            <w:r>
              <w:t>1</w:t>
            </w:r>
          </w:p>
        </w:tc>
        <w:tc>
          <w:tcPr>
            <w:tcW w:w="889" w:type="dxa"/>
          </w:tcPr>
          <w:p w:rsidR="0013282B" w:rsidRDefault="0013282B" w:rsidP="0093647A">
            <w:pPr>
              <w:pStyle w:val="LuogoData"/>
            </w:pPr>
            <w:r>
              <w:t>A346</w:t>
            </w:r>
          </w:p>
        </w:tc>
        <w:tc>
          <w:tcPr>
            <w:tcW w:w="3119" w:type="dxa"/>
          </w:tcPr>
          <w:p w:rsidR="0013282B" w:rsidRDefault="0013282B" w:rsidP="0093647A">
            <w:pPr>
              <w:pStyle w:val="LuogoData"/>
            </w:pPr>
            <w:r>
              <w:t>BELTRAME ELISA</w:t>
            </w:r>
          </w:p>
        </w:tc>
        <w:tc>
          <w:tcPr>
            <w:tcW w:w="992" w:type="dxa"/>
          </w:tcPr>
          <w:p w:rsidR="0013282B" w:rsidRDefault="0013282B" w:rsidP="0093647A">
            <w:pPr>
              <w:pStyle w:val="LuogoData"/>
            </w:pPr>
            <w:r>
              <w:t>150</w:t>
            </w:r>
          </w:p>
        </w:tc>
        <w:tc>
          <w:tcPr>
            <w:tcW w:w="1417" w:type="dxa"/>
          </w:tcPr>
          <w:p w:rsidR="0013282B" w:rsidRDefault="0013282B" w:rsidP="0093647A">
            <w:pPr>
              <w:pStyle w:val="LuogoData"/>
            </w:pPr>
            <w:r>
              <w:t>GAE</w:t>
            </w:r>
          </w:p>
        </w:tc>
        <w:tc>
          <w:tcPr>
            <w:tcW w:w="993" w:type="dxa"/>
          </w:tcPr>
          <w:p w:rsidR="0013282B" w:rsidRDefault="0013282B" w:rsidP="0093647A">
            <w:pPr>
              <w:pStyle w:val="LuogoData"/>
            </w:pPr>
            <w:r>
              <w:t>FASE 0</w:t>
            </w:r>
          </w:p>
        </w:tc>
      </w:tr>
      <w:tr w:rsidR="0013282B" w:rsidRPr="008B3EE0" w:rsidTr="008B3EE0">
        <w:tc>
          <w:tcPr>
            <w:tcW w:w="534" w:type="dxa"/>
          </w:tcPr>
          <w:p w:rsidR="0013282B" w:rsidRDefault="0013282B" w:rsidP="0093647A">
            <w:pPr>
              <w:pStyle w:val="LuogoData"/>
            </w:pPr>
            <w:r>
              <w:t>2</w:t>
            </w:r>
          </w:p>
        </w:tc>
        <w:tc>
          <w:tcPr>
            <w:tcW w:w="889" w:type="dxa"/>
          </w:tcPr>
          <w:p w:rsidR="0013282B" w:rsidRDefault="0013282B" w:rsidP="0093647A">
            <w:pPr>
              <w:pStyle w:val="LuogoData"/>
            </w:pPr>
            <w:r>
              <w:t>A346</w:t>
            </w:r>
          </w:p>
        </w:tc>
        <w:tc>
          <w:tcPr>
            <w:tcW w:w="3119" w:type="dxa"/>
          </w:tcPr>
          <w:p w:rsidR="0013282B" w:rsidRDefault="0013282B" w:rsidP="0093647A">
            <w:pPr>
              <w:pStyle w:val="LuogoData"/>
            </w:pPr>
            <w:r>
              <w:t>BOLLEA IVANA</w:t>
            </w:r>
          </w:p>
        </w:tc>
        <w:tc>
          <w:tcPr>
            <w:tcW w:w="992" w:type="dxa"/>
          </w:tcPr>
          <w:p w:rsidR="0013282B" w:rsidRDefault="0013282B" w:rsidP="0093647A">
            <w:pPr>
              <w:pStyle w:val="LuogoData"/>
            </w:pPr>
            <w:r>
              <w:t>136</w:t>
            </w:r>
          </w:p>
        </w:tc>
        <w:tc>
          <w:tcPr>
            <w:tcW w:w="1417" w:type="dxa"/>
          </w:tcPr>
          <w:p w:rsidR="0013282B" w:rsidRDefault="0013282B" w:rsidP="0093647A">
            <w:pPr>
              <w:pStyle w:val="LuogoData"/>
            </w:pPr>
            <w:r>
              <w:t>GAE</w:t>
            </w:r>
          </w:p>
        </w:tc>
        <w:tc>
          <w:tcPr>
            <w:tcW w:w="993" w:type="dxa"/>
          </w:tcPr>
          <w:p w:rsidR="0013282B" w:rsidRDefault="0013282B" w:rsidP="0093647A">
            <w:pPr>
              <w:pStyle w:val="LuogoData"/>
            </w:pPr>
            <w:r>
              <w:t>FASE 0</w:t>
            </w:r>
          </w:p>
        </w:tc>
      </w:tr>
      <w:tr w:rsidR="0013282B" w:rsidRPr="008B3EE0" w:rsidTr="008B3EE0">
        <w:tc>
          <w:tcPr>
            <w:tcW w:w="534" w:type="dxa"/>
          </w:tcPr>
          <w:p w:rsidR="0013282B" w:rsidRDefault="0013282B" w:rsidP="0093647A">
            <w:pPr>
              <w:pStyle w:val="LuogoData"/>
            </w:pPr>
            <w:r>
              <w:t>3</w:t>
            </w:r>
          </w:p>
        </w:tc>
        <w:tc>
          <w:tcPr>
            <w:tcW w:w="889" w:type="dxa"/>
          </w:tcPr>
          <w:p w:rsidR="0013282B" w:rsidRDefault="0013282B" w:rsidP="0093647A">
            <w:pPr>
              <w:pStyle w:val="LuogoData"/>
            </w:pPr>
            <w:r>
              <w:t>A346</w:t>
            </w:r>
          </w:p>
        </w:tc>
        <w:tc>
          <w:tcPr>
            <w:tcW w:w="3119" w:type="dxa"/>
          </w:tcPr>
          <w:p w:rsidR="0013282B" w:rsidRDefault="0013282B" w:rsidP="0093647A">
            <w:pPr>
              <w:pStyle w:val="LuogoData"/>
            </w:pPr>
            <w:r>
              <w:t>BALDO VANINA</w:t>
            </w:r>
          </w:p>
        </w:tc>
        <w:tc>
          <w:tcPr>
            <w:tcW w:w="992" w:type="dxa"/>
          </w:tcPr>
          <w:p w:rsidR="0013282B" w:rsidRDefault="0013282B" w:rsidP="0093647A">
            <w:pPr>
              <w:pStyle w:val="LuogoData"/>
            </w:pPr>
            <w:r>
              <w:t>122</w:t>
            </w:r>
          </w:p>
        </w:tc>
        <w:tc>
          <w:tcPr>
            <w:tcW w:w="1417" w:type="dxa"/>
          </w:tcPr>
          <w:p w:rsidR="0013282B" w:rsidRDefault="0013282B" w:rsidP="0093647A">
            <w:pPr>
              <w:pStyle w:val="LuogoData"/>
            </w:pPr>
            <w:r>
              <w:t>GAE</w:t>
            </w:r>
          </w:p>
        </w:tc>
        <w:tc>
          <w:tcPr>
            <w:tcW w:w="993" w:type="dxa"/>
          </w:tcPr>
          <w:p w:rsidR="0013282B" w:rsidRDefault="0013282B" w:rsidP="0093647A">
            <w:pPr>
              <w:pStyle w:val="LuogoData"/>
            </w:pPr>
            <w:r>
              <w:t>FASE 0</w:t>
            </w:r>
          </w:p>
        </w:tc>
      </w:tr>
      <w:tr w:rsidR="0013282B" w:rsidRPr="008B3EE0" w:rsidTr="008B3EE0">
        <w:tc>
          <w:tcPr>
            <w:tcW w:w="534" w:type="dxa"/>
          </w:tcPr>
          <w:p w:rsidR="0013282B" w:rsidRDefault="0013282B" w:rsidP="0093647A">
            <w:pPr>
              <w:pStyle w:val="LuogoData"/>
            </w:pPr>
            <w:r>
              <w:t>4</w:t>
            </w:r>
          </w:p>
        </w:tc>
        <w:tc>
          <w:tcPr>
            <w:tcW w:w="889" w:type="dxa"/>
          </w:tcPr>
          <w:p w:rsidR="0013282B" w:rsidRDefault="0013282B" w:rsidP="0093647A">
            <w:pPr>
              <w:pStyle w:val="LuogoData"/>
            </w:pPr>
            <w:r>
              <w:t>A346</w:t>
            </w:r>
          </w:p>
        </w:tc>
        <w:tc>
          <w:tcPr>
            <w:tcW w:w="3119" w:type="dxa"/>
          </w:tcPr>
          <w:p w:rsidR="0013282B" w:rsidRDefault="0013282B" w:rsidP="0093647A">
            <w:pPr>
              <w:pStyle w:val="LuogoData"/>
            </w:pPr>
            <w:r>
              <w:t>CASTRONOVO PIERA</w:t>
            </w:r>
          </w:p>
        </w:tc>
        <w:tc>
          <w:tcPr>
            <w:tcW w:w="992" w:type="dxa"/>
          </w:tcPr>
          <w:p w:rsidR="0013282B" w:rsidRDefault="0013282B" w:rsidP="0093647A">
            <w:pPr>
              <w:pStyle w:val="LuogoData"/>
            </w:pPr>
            <w:r>
              <w:t>77</w:t>
            </w:r>
          </w:p>
        </w:tc>
        <w:tc>
          <w:tcPr>
            <w:tcW w:w="1417" w:type="dxa"/>
          </w:tcPr>
          <w:p w:rsidR="0013282B" w:rsidRDefault="0013282B" w:rsidP="0093647A">
            <w:pPr>
              <w:pStyle w:val="LuogoData"/>
            </w:pPr>
            <w:r>
              <w:t>GAE</w:t>
            </w:r>
          </w:p>
        </w:tc>
        <w:tc>
          <w:tcPr>
            <w:tcW w:w="993" w:type="dxa"/>
          </w:tcPr>
          <w:p w:rsidR="0013282B" w:rsidRDefault="0013282B" w:rsidP="0093647A">
            <w:pPr>
              <w:pStyle w:val="LuogoData"/>
            </w:pPr>
            <w:r>
              <w:t>FASE 0</w:t>
            </w:r>
          </w:p>
        </w:tc>
      </w:tr>
      <w:tr w:rsidR="0013282B" w:rsidRPr="008B3EE0" w:rsidTr="008B3EE0">
        <w:tc>
          <w:tcPr>
            <w:tcW w:w="534" w:type="dxa"/>
          </w:tcPr>
          <w:p w:rsidR="0013282B" w:rsidRDefault="0013282B" w:rsidP="0093647A">
            <w:pPr>
              <w:pStyle w:val="LuogoData"/>
            </w:pPr>
            <w:r>
              <w:t>5</w:t>
            </w:r>
          </w:p>
        </w:tc>
        <w:tc>
          <w:tcPr>
            <w:tcW w:w="889" w:type="dxa"/>
          </w:tcPr>
          <w:p w:rsidR="0013282B" w:rsidRDefault="0013282B" w:rsidP="0093647A">
            <w:pPr>
              <w:pStyle w:val="LuogoData"/>
            </w:pPr>
            <w:r>
              <w:t>A346</w:t>
            </w:r>
          </w:p>
        </w:tc>
        <w:tc>
          <w:tcPr>
            <w:tcW w:w="3119" w:type="dxa"/>
          </w:tcPr>
          <w:p w:rsidR="0013282B" w:rsidRDefault="0013282B" w:rsidP="0093647A">
            <w:pPr>
              <w:pStyle w:val="LuogoData"/>
            </w:pPr>
            <w:r>
              <w:t>RAGAZZO MANUELA</w:t>
            </w:r>
          </w:p>
        </w:tc>
        <w:tc>
          <w:tcPr>
            <w:tcW w:w="992" w:type="dxa"/>
          </w:tcPr>
          <w:p w:rsidR="0013282B" w:rsidRDefault="0013282B" w:rsidP="0093647A">
            <w:pPr>
              <w:pStyle w:val="LuogoData"/>
            </w:pPr>
            <w:r>
              <w:t>26</w:t>
            </w:r>
          </w:p>
        </w:tc>
        <w:tc>
          <w:tcPr>
            <w:tcW w:w="1417" w:type="dxa"/>
          </w:tcPr>
          <w:p w:rsidR="0013282B" w:rsidRDefault="0013282B" w:rsidP="0093647A">
            <w:pPr>
              <w:pStyle w:val="LuogoData"/>
            </w:pPr>
            <w:r>
              <w:t>GAE</w:t>
            </w:r>
          </w:p>
        </w:tc>
        <w:tc>
          <w:tcPr>
            <w:tcW w:w="993" w:type="dxa"/>
          </w:tcPr>
          <w:p w:rsidR="0013282B" w:rsidRDefault="0013282B" w:rsidP="0093647A">
            <w:pPr>
              <w:pStyle w:val="LuogoData"/>
            </w:pPr>
            <w:r>
              <w:t>FASE A</w:t>
            </w:r>
          </w:p>
        </w:tc>
      </w:tr>
    </w:tbl>
    <w:p w:rsidR="0013282B" w:rsidRPr="0093647A" w:rsidRDefault="0013282B" w:rsidP="0093647A">
      <w:pPr>
        <w:pStyle w:val="LuogoData"/>
        <w:rPr>
          <w:b/>
        </w:rPr>
      </w:pPr>
      <w:r w:rsidRPr="0093647A">
        <w:rPr>
          <w:b/>
        </w:rPr>
        <w:t>SCUOLA SECONDARIA DI II GRADO POSTI DI SOSTEGNO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34"/>
        <w:gridCol w:w="889"/>
        <w:gridCol w:w="3119"/>
        <w:gridCol w:w="992"/>
        <w:gridCol w:w="1417"/>
        <w:gridCol w:w="993"/>
      </w:tblGrid>
      <w:tr w:rsidR="0013282B" w:rsidRPr="008B3EE0" w:rsidTr="008B3EE0">
        <w:tc>
          <w:tcPr>
            <w:tcW w:w="534" w:type="dxa"/>
            <w:vAlign w:val="center"/>
          </w:tcPr>
          <w:p w:rsidR="0013282B" w:rsidRPr="008B3EE0" w:rsidRDefault="0013282B" w:rsidP="0093647A">
            <w:pPr>
              <w:pStyle w:val="LuogoData"/>
              <w:rPr>
                <w:b/>
              </w:rPr>
            </w:pPr>
            <w:r w:rsidRPr="008B3EE0">
              <w:rPr>
                <w:b/>
              </w:rPr>
              <w:t>N.</w:t>
            </w:r>
          </w:p>
        </w:tc>
        <w:tc>
          <w:tcPr>
            <w:tcW w:w="889" w:type="dxa"/>
            <w:vAlign w:val="center"/>
          </w:tcPr>
          <w:p w:rsidR="0013282B" w:rsidRPr="008B3EE0" w:rsidRDefault="0013282B" w:rsidP="0093647A">
            <w:pPr>
              <w:pStyle w:val="LuogoData"/>
              <w:rPr>
                <w:b/>
              </w:rPr>
            </w:pPr>
            <w:r w:rsidRPr="008B3EE0">
              <w:rPr>
                <w:b/>
              </w:rPr>
              <w:t>C.D.C.</w:t>
            </w:r>
          </w:p>
        </w:tc>
        <w:tc>
          <w:tcPr>
            <w:tcW w:w="3119" w:type="dxa"/>
            <w:vAlign w:val="center"/>
          </w:tcPr>
          <w:p w:rsidR="0013282B" w:rsidRPr="008B3EE0" w:rsidRDefault="0013282B" w:rsidP="0093647A">
            <w:pPr>
              <w:pStyle w:val="LuogoData"/>
              <w:rPr>
                <w:b/>
              </w:rPr>
            </w:pPr>
            <w:r w:rsidRPr="008B3EE0">
              <w:rPr>
                <w:b/>
              </w:rPr>
              <w:t>COGNOME NOME</w:t>
            </w:r>
          </w:p>
        </w:tc>
        <w:tc>
          <w:tcPr>
            <w:tcW w:w="992" w:type="dxa"/>
            <w:vAlign w:val="center"/>
          </w:tcPr>
          <w:p w:rsidR="0013282B" w:rsidRPr="008B3EE0" w:rsidRDefault="0013282B" w:rsidP="0093647A">
            <w:pPr>
              <w:pStyle w:val="LuogoData"/>
              <w:rPr>
                <w:b/>
              </w:rPr>
            </w:pPr>
            <w:r w:rsidRPr="008B3EE0">
              <w:rPr>
                <w:b/>
              </w:rPr>
              <w:t>PUNTI</w:t>
            </w:r>
          </w:p>
        </w:tc>
        <w:tc>
          <w:tcPr>
            <w:tcW w:w="1417" w:type="dxa"/>
            <w:vAlign w:val="center"/>
          </w:tcPr>
          <w:p w:rsidR="0013282B" w:rsidRPr="008B3EE0" w:rsidRDefault="0013282B" w:rsidP="0093647A">
            <w:pPr>
              <w:pStyle w:val="LuogoData"/>
              <w:rPr>
                <w:b/>
              </w:rPr>
            </w:pPr>
            <w:r w:rsidRPr="008B3EE0">
              <w:rPr>
                <w:b/>
              </w:rPr>
              <w:t>C.O./GAE</w:t>
            </w:r>
          </w:p>
        </w:tc>
        <w:tc>
          <w:tcPr>
            <w:tcW w:w="993" w:type="dxa"/>
          </w:tcPr>
          <w:p w:rsidR="0013282B" w:rsidRDefault="0013282B" w:rsidP="0093647A">
            <w:pPr>
              <w:pStyle w:val="LuogoData"/>
            </w:pPr>
          </w:p>
        </w:tc>
      </w:tr>
      <w:tr w:rsidR="0013282B" w:rsidRPr="008B3EE0" w:rsidTr="008B3EE0">
        <w:tc>
          <w:tcPr>
            <w:tcW w:w="534" w:type="dxa"/>
          </w:tcPr>
          <w:p w:rsidR="0013282B" w:rsidRPr="00095DC9" w:rsidRDefault="0013282B" w:rsidP="0093647A">
            <w:pPr>
              <w:pStyle w:val="LuogoData"/>
            </w:pPr>
            <w:r w:rsidRPr="00095DC9">
              <w:t>1</w:t>
            </w:r>
          </w:p>
        </w:tc>
        <w:tc>
          <w:tcPr>
            <w:tcW w:w="889" w:type="dxa"/>
          </w:tcPr>
          <w:p w:rsidR="0013282B" w:rsidRPr="00095DC9" w:rsidRDefault="0013282B" w:rsidP="0093647A">
            <w:pPr>
              <w:pStyle w:val="LuogoData"/>
            </w:pPr>
            <w:r w:rsidRPr="00095DC9">
              <w:t>AD02</w:t>
            </w:r>
          </w:p>
        </w:tc>
        <w:tc>
          <w:tcPr>
            <w:tcW w:w="3119" w:type="dxa"/>
          </w:tcPr>
          <w:p w:rsidR="0013282B" w:rsidRPr="00095DC9" w:rsidRDefault="0013282B" w:rsidP="0093647A">
            <w:pPr>
              <w:pStyle w:val="LuogoData"/>
            </w:pPr>
            <w:r w:rsidRPr="00095DC9">
              <w:t>COSTANZO MONICA</w:t>
            </w:r>
          </w:p>
        </w:tc>
        <w:tc>
          <w:tcPr>
            <w:tcW w:w="992" w:type="dxa"/>
          </w:tcPr>
          <w:p w:rsidR="0013282B" w:rsidRPr="00095DC9" w:rsidRDefault="0013282B" w:rsidP="0093647A">
            <w:pPr>
              <w:pStyle w:val="LuogoData"/>
            </w:pPr>
            <w:r>
              <w:t>104</w:t>
            </w:r>
          </w:p>
        </w:tc>
        <w:tc>
          <w:tcPr>
            <w:tcW w:w="1417" w:type="dxa"/>
          </w:tcPr>
          <w:p w:rsidR="0013282B" w:rsidRPr="00095DC9" w:rsidRDefault="0013282B" w:rsidP="0093647A">
            <w:pPr>
              <w:pStyle w:val="LuogoData"/>
            </w:pPr>
            <w:r>
              <w:t>GAE</w:t>
            </w:r>
          </w:p>
        </w:tc>
        <w:tc>
          <w:tcPr>
            <w:tcW w:w="993" w:type="dxa"/>
          </w:tcPr>
          <w:p w:rsidR="0013282B" w:rsidRPr="00095DC9" w:rsidRDefault="0013282B" w:rsidP="0093647A">
            <w:pPr>
              <w:pStyle w:val="LuogoData"/>
            </w:pPr>
            <w:r w:rsidRPr="00095DC9">
              <w:t>FASE 0</w:t>
            </w:r>
          </w:p>
        </w:tc>
      </w:tr>
      <w:tr w:rsidR="0013282B" w:rsidRPr="008B3EE0" w:rsidTr="008B3EE0">
        <w:tc>
          <w:tcPr>
            <w:tcW w:w="534" w:type="dxa"/>
          </w:tcPr>
          <w:p w:rsidR="0013282B" w:rsidRPr="00095DC9" w:rsidRDefault="0013282B" w:rsidP="0093647A">
            <w:pPr>
              <w:pStyle w:val="LuogoData"/>
            </w:pPr>
            <w:r>
              <w:t>2</w:t>
            </w:r>
          </w:p>
        </w:tc>
        <w:tc>
          <w:tcPr>
            <w:tcW w:w="889" w:type="dxa"/>
          </w:tcPr>
          <w:p w:rsidR="0013282B" w:rsidRPr="00095DC9" w:rsidRDefault="0013282B" w:rsidP="0093647A">
            <w:pPr>
              <w:pStyle w:val="LuogoData"/>
            </w:pPr>
            <w:r>
              <w:t>AD02</w:t>
            </w:r>
          </w:p>
        </w:tc>
        <w:tc>
          <w:tcPr>
            <w:tcW w:w="3119" w:type="dxa"/>
          </w:tcPr>
          <w:p w:rsidR="0013282B" w:rsidRPr="00095DC9" w:rsidRDefault="0013282B" w:rsidP="0093647A">
            <w:pPr>
              <w:pStyle w:val="LuogoData"/>
            </w:pPr>
            <w:r>
              <w:t>ZIINO PAOLO</w:t>
            </w:r>
          </w:p>
        </w:tc>
        <w:tc>
          <w:tcPr>
            <w:tcW w:w="992" w:type="dxa"/>
          </w:tcPr>
          <w:p w:rsidR="0013282B" w:rsidRDefault="0013282B" w:rsidP="0093647A">
            <w:pPr>
              <w:pStyle w:val="LuogoData"/>
            </w:pPr>
            <w:r>
              <w:t>99</w:t>
            </w:r>
          </w:p>
        </w:tc>
        <w:tc>
          <w:tcPr>
            <w:tcW w:w="1417" w:type="dxa"/>
          </w:tcPr>
          <w:p w:rsidR="0013282B" w:rsidRPr="00095DC9" w:rsidRDefault="0013282B" w:rsidP="0093647A">
            <w:pPr>
              <w:pStyle w:val="LuogoData"/>
            </w:pPr>
            <w:r>
              <w:t>GAE</w:t>
            </w:r>
          </w:p>
        </w:tc>
        <w:tc>
          <w:tcPr>
            <w:tcW w:w="993" w:type="dxa"/>
          </w:tcPr>
          <w:p w:rsidR="0013282B" w:rsidRPr="00095DC9" w:rsidRDefault="0013282B" w:rsidP="0093647A">
            <w:pPr>
              <w:pStyle w:val="LuogoData"/>
            </w:pPr>
            <w:r w:rsidRPr="00095DC9">
              <w:t>FASE 0</w:t>
            </w:r>
          </w:p>
        </w:tc>
      </w:tr>
      <w:tr w:rsidR="0013282B" w:rsidRPr="008B3EE0" w:rsidTr="008B3EE0">
        <w:tc>
          <w:tcPr>
            <w:tcW w:w="534" w:type="dxa"/>
          </w:tcPr>
          <w:p w:rsidR="0013282B" w:rsidRDefault="0013282B" w:rsidP="0093647A">
            <w:pPr>
              <w:pStyle w:val="LuogoData"/>
            </w:pPr>
            <w:r>
              <w:t>3</w:t>
            </w:r>
          </w:p>
        </w:tc>
        <w:tc>
          <w:tcPr>
            <w:tcW w:w="889" w:type="dxa"/>
          </w:tcPr>
          <w:p w:rsidR="0013282B" w:rsidRDefault="0013282B" w:rsidP="0093647A">
            <w:pPr>
              <w:pStyle w:val="LuogoData"/>
            </w:pPr>
            <w:r>
              <w:t>AD02</w:t>
            </w:r>
          </w:p>
        </w:tc>
        <w:tc>
          <w:tcPr>
            <w:tcW w:w="3119" w:type="dxa"/>
          </w:tcPr>
          <w:p w:rsidR="0013282B" w:rsidRDefault="0013282B" w:rsidP="0093647A">
            <w:pPr>
              <w:pStyle w:val="LuogoData"/>
            </w:pPr>
            <w:r>
              <w:t>DE CESARE TEODORO</w:t>
            </w:r>
          </w:p>
        </w:tc>
        <w:tc>
          <w:tcPr>
            <w:tcW w:w="992" w:type="dxa"/>
          </w:tcPr>
          <w:p w:rsidR="0013282B" w:rsidRDefault="0013282B" w:rsidP="0093647A">
            <w:pPr>
              <w:pStyle w:val="LuogoData"/>
            </w:pPr>
            <w:r>
              <w:t>99</w:t>
            </w:r>
          </w:p>
        </w:tc>
        <w:tc>
          <w:tcPr>
            <w:tcW w:w="1417" w:type="dxa"/>
          </w:tcPr>
          <w:p w:rsidR="0013282B" w:rsidRPr="00095DC9" w:rsidRDefault="0013282B" w:rsidP="0093647A">
            <w:pPr>
              <w:pStyle w:val="LuogoData"/>
            </w:pPr>
            <w:r>
              <w:t>GAE</w:t>
            </w:r>
          </w:p>
        </w:tc>
        <w:tc>
          <w:tcPr>
            <w:tcW w:w="993" w:type="dxa"/>
          </w:tcPr>
          <w:p w:rsidR="0013282B" w:rsidRPr="00095DC9" w:rsidRDefault="0013282B" w:rsidP="0093647A">
            <w:pPr>
              <w:pStyle w:val="LuogoData"/>
            </w:pPr>
            <w:r w:rsidRPr="00095DC9">
              <w:t>FASE 0</w:t>
            </w:r>
          </w:p>
        </w:tc>
      </w:tr>
      <w:tr w:rsidR="0013282B" w:rsidRPr="008B3EE0" w:rsidTr="008B3EE0">
        <w:tc>
          <w:tcPr>
            <w:tcW w:w="534" w:type="dxa"/>
          </w:tcPr>
          <w:p w:rsidR="0013282B" w:rsidRDefault="0013282B" w:rsidP="0093647A">
            <w:pPr>
              <w:pStyle w:val="LuogoData"/>
            </w:pPr>
            <w:r>
              <w:t>4</w:t>
            </w:r>
          </w:p>
        </w:tc>
        <w:tc>
          <w:tcPr>
            <w:tcW w:w="889" w:type="dxa"/>
          </w:tcPr>
          <w:p w:rsidR="0013282B" w:rsidRDefault="0013282B" w:rsidP="0093647A">
            <w:pPr>
              <w:pStyle w:val="LuogoData"/>
            </w:pPr>
            <w:r>
              <w:t>AD02</w:t>
            </w:r>
          </w:p>
        </w:tc>
        <w:tc>
          <w:tcPr>
            <w:tcW w:w="3119" w:type="dxa"/>
          </w:tcPr>
          <w:p w:rsidR="0013282B" w:rsidRDefault="0013282B" w:rsidP="0093647A">
            <w:pPr>
              <w:pStyle w:val="LuogoData"/>
            </w:pPr>
            <w:r>
              <w:t xml:space="preserve">PRESI TIZIANA </w:t>
            </w:r>
          </w:p>
        </w:tc>
        <w:tc>
          <w:tcPr>
            <w:tcW w:w="992" w:type="dxa"/>
          </w:tcPr>
          <w:p w:rsidR="0013282B" w:rsidRDefault="0013282B" w:rsidP="0093647A">
            <w:pPr>
              <w:pStyle w:val="LuogoData"/>
            </w:pPr>
            <w:r>
              <w:t>111</w:t>
            </w:r>
          </w:p>
        </w:tc>
        <w:tc>
          <w:tcPr>
            <w:tcW w:w="1417" w:type="dxa"/>
          </w:tcPr>
          <w:p w:rsidR="0013282B" w:rsidRPr="00095DC9" w:rsidRDefault="0013282B" w:rsidP="0093647A">
            <w:pPr>
              <w:pStyle w:val="LuogoData"/>
            </w:pPr>
            <w:r>
              <w:t>GAE</w:t>
            </w:r>
          </w:p>
        </w:tc>
        <w:tc>
          <w:tcPr>
            <w:tcW w:w="993" w:type="dxa"/>
          </w:tcPr>
          <w:p w:rsidR="0013282B" w:rsidRPr="00095DC9" w:rsidRDefault="0013282B" w:rsidP="0093647A">
            <w:pPr>
              <w:pStyle w:val="LuogoData"/>
            </w:pPr>
            <w:r w:rsidRPr="00095DC9">
              <w:t>FASE 0</w:t>
            </w:r>
          </w:p>
        </w:tc>
      </w:tr>
      <w:tr w:rsidR="0013282B" w:rsidRPr="008B3EE0" w:rsidTr="008B3EE0">
        <w:tc>
          <w:tcPr>
            <w:tcW w:w="534" w:type="dxa"/>
          </w:tcPr>
          <w:p w:rsidR="0013282B" w:rsidRDefault="0013282B" w:rsidP="0093647A">
            <w:pPr>
              <w:pStyle w:val="LuogoData"/>
            </w:pPr>
            <w:r>
              <w:t>1</w:t>
            </w:r>
          </w:p>
        </w:tc>
        <w:tc>
          <w:tcPr>
            <w:tcW w:w="889" w:type="dxa"/>
          </w:tcPr>
          <w:p w:rsidR="0013282B" w:rsidRDefault="0013282B" w:rsidP="0093647A">
            <w:pPr>
              <w:pStyle w:val="LuogoData"/>
            </w:pPr>
            <w:r>
              <w:t>AD03</w:t>
            </w:r>
          </w:p>
        </w:tc>
        <w:tc>
          <w:tcPr>
            <w:tcW w:w="3119" w:type="dxa"/>
          </w:tcPr>
          <w:p w:rsidR="0013282B" w:rsidRDefault="0013282B" w:rsidP="0093647A">
            <w:pPr>
              <w:pStyle w:val="LuogoData"/>
            </w:pPr>
            <w:r>
              <w:t>SALADINO CINZIA</w:t>
            </w:r>
          </w:p>
        </w:tc>
        <w:tc>
          <w:tcPr>
            <w:tcW w:w="992" w:type="dxa"/>
          </w:tcPr>
          <w:p w:rsidR="0013282B" w:rsidRDefault="0013282B" w:rsidP="0093647A">
            <w:pPr>
              <w:pStyle w:val="LuogoData"/>
            </w:pPr>
            <w:r>
              <w:t>85</w:t>
            </w:r>
          </w:p>
        </w:tc>
        <w:tc>
          <w:tcPr>
            <w:tcW w:w="1417" w:type="dxa"/>
          </w:tcPr>
          <w:p w:rsidR="0013282B" w:rsidRPr="00095DC9" w:rsidRDefault="0013282B" w:rsidP="0093647A">
            <w:pPr>
              <w:pStyle w:val="LuogoData"/>
            </w:pPr>
            <w:r>
              <w:t>GAE</w:t>
            </w:r>
          </w:p>
        </w:tc>
        <w:tc>
          <w:tcPr>
            <w:tcW w:w="993" w:type="dxa"/>
          </w:tcPr>
          <w:p w:rsidR="0013282B" w:rsidRPr="00095DC9" w:rsidRDefault="0013282B" w:rsidP="0093647A">
            <w:pPr>
              <w:pStyle w:val="LuogoData"/>
            </w:pPr>
            <w:r w:rsidRPr="00095DC9">
              <w:t>FASE 0</w:t>
            </w:r>
          </w:p>
        </w:tc>
      </w:tr>
      <w:tr w:rsidR="0013282B" w:rsidRPr="008B3EE0" w:rsidTr="008B3EE0">
        <w:tc>
          <w:tcPr>
            <w:tcW w:w="534" w:type="dxa"/>
          </w:tcPr>
          <w:p w:rsidR="0013282B" w:rsidRDefault="0013282B" w:rsidP="0093647A">
            <w:pPr>
              <w:pStyle w:val="LuogoData"/>
            </w:pPr>
            <w:r>
              <w:t>2</w:t>
            </w:r>
          </w:p>
        </w:tc>
        <w:tc>
          <w:tcPr>
            <w:tcW w:w="889" w:type="dxa"/>
          </w:tcPr>
          <w:p w:rsidR="0013282B" w:rsidRDefault="0013282B" w:rsidP="0093647A">
            <w:pPr>
              <w:pStyle w:val="LuogoData"/>
            </w:pPr>
            <w:r>
              <w:t>AD03</w:t>
            </w:r>
          </w:p>
        </w:tc>
        <w:tc>
          <w:tcPr>
            <w:tcW w:w="3119" w:type="dxa"/>
          </w:tcPr>
          <w:p w:rsidR="0013282B" w:rsidRDefault="0013282B" w:rsidP="0093647A">
            <w:pPr>
              <w:pStyle w:val="LuogoData"/>
            </w:pPr>
            <w:r>
              <w:t>ZAGARELLA CORRADO</w:t>
            </w:r>
          </w:p>
        </w:tc>
        <w:tc>
          <w:tcPr>
            <w:tcW w:w="992" w:type="dxa"/>
          </w:tcPr>
          <w:p w:rsidR="0013282B" w:rsidRDefault="0013282B" w:rsidP="0093647A">
            <w:pPr>
              <w:pStyle w:val="LuogoData"/>
            </w:pPr>
            <w:r>
              <w:t>59</w:t>
            </w:r>
          </w:p>
        </w:tc>
        <w:tc>
          <w:tcPr>
            <w:tcW w:w="1417" w:type="dxa"/>
          </w:tcPr>
          <w:p w:rsidR="0013282B" w:rsidRPr="00095DC9" w:rsidRDefault="0013282B" w:rsidP="0093647A">
            <w:pPr>
              <w:pStyle w:val="LuogoData"/>
            </w:pPr>
            <w:r>
              <w:t>GAE</w:t>
            </w:r>
          </w:p>
        </w:tc>
        <w:tc>
          <w:tcPr>
            <w:tcW w:w="993" w:type="dxa"/>
          </w:tcPr>
          <w:p w:rsidR="0013282B" w:rsidRPr="00095DC9" w:rsidRDefault="0013282B" w:rsidP="0093647A">
            <w:pPr>
              <w:pStyle w:val="LuogoData"/>
            </w:pPr>
            <w:r w:rsidRPr="00095DC9">
              <w:t>FASE 0</w:t>
            </w:r>
          </w:p>
        </w:tc>
      </w:tr>
      <w:tr w:rsidR="0013282B" w:rsidRPr="008B3EE0" w:rsidTr="008B3EE0">
        <w:tc>
          <w:tcPr>
            <w:tcW w:w="534" w:type="dxa"/>
          </w:tcPr>
          <w:p w:rsidR="0013282B" w:rsidRDefault="0013282B" w:rsidP="0093647A">
            <w:pPr>
              <w:pStyle w:val="LuogoData"/>
            </w:pPr>
            <w:r>
              <w:t>3</w:t>
            </w:r>
          </w:p>
        </w:tc>
        <w:tc>
          <w:tcPr>
            <w:tcW w:w="889" w:type="dxa"/>
          </w:tcPr>
          <w:p w:rsidR="0013282B" w:rsidRDefault="0013282B" w:rsidP="0093647A">
            <w:pPr>
              <w:pStyle w:val="LuogoData"/>
            </w:pPr>
            <w:r>
              <w:t>AD03</w:t>
            </w:r>
          </w:p>
        </w:tc>
        <w:tc>
          <w:tcPr>
            <w:tcW w:w="3119" w:type="dxa"/>
          </w:tcPr>
          <w:p w:rsidR="0013282B" w:rsidRDefault="0013282B" w:rsidP="0093647A">
            <w:pPr>
              <w:pStyle w:val="LuogoData"/>
            </w:pPr>
            <w:r>
              <w:t>BONARO BRUNO</w:t>
            </w:r>
          </w:p>
        </w:tc>
        <w:tc>
          <w:tcPr>
            <w:tcW w:w="992" w:type="dxa"/>
          </w:tcPr>
          <w:p w:rsidR="0013282B" w:rsidRDefault="0013282B" w:rsidP="0093647A">
            <w:pPr>
              <w:pStyle w:val="LuogoData"/>
            </w:pPr>
            <w:r>
              <w:t>42</w:t>
            </w:r>
          </w:p>
        </w:tc>
        <w:tc>
          <w:tcPr>
            <w:tcW w:w="1417" w:type="dxa"/>
          </w:tcPr>
          <w:p w:rsidR="0013282B" w:rsidRPr="00095DC9" w:rsidRDefault="0013282B" w:rsidP="0093647A">
            <w:pPr>
              <w:pStyle w:val="LuogoData"/>
            </w:pPr>
            <w:r>
              <w:t>GAE</w:t>
            </w:r>
          </w:p>
        </w:tc>
        <w:tc>
          <w:tcPr>
            <w:tcW w:w="993" w:type="dxa"/>
          </w:tcPr>
          <w:p w:rsidR="0013282B" w:rsidRPr="00095DC9" w:rsidRDefault="0013282B" w:rsidP="0093647A">
            <w:pPr>
              <w:pStyle w:val="LuogoData"/>
            </w:pPr>
            <w:r w:rsidRPr="00095DC9">
              <w:t>FASE 0</w:t>
            </w:r>
          </w:p>
        </w:tc>
      </w:tr>
      <w:tr w:rsidR="0013282B" w:rsidRPr="008B3EE0" w:rsidTr="008B3EE0">
        <w:tc>
          <w:tcPr>
            <w:tcW w:w="534" w:type="dxa"/>
          </w:tcPr>
          <w:p w:rsidR="0013282B" w:rsidRDefault="0013282B" w:rsidP="0093647A">
            <w:pPr>
              <w:pStyle w:val="LuogoData"/>
            </w:pPr>
            <w:r>
              <w:t>4</w:t>
            </w:r>
          </w:p>
        </w:tc>
        <w:tc>
          <w:tcPr>
            <w:tcW w:w="889" w:type="dxa"/>
          </w:tcPr>
          <w:p w:rsidR="0013282B" w:rsidRDefault="0013282B" w:rsidP="0093647A">
            <w:pPr>
              <w:pStyle w:val="LuogoData"/>
            </w:pPr>
            <w:r>
              <w:t>AD03</w:t>
            </w:r>
          </w:p>
        </w:tc>
        <w:tc>
          <w:tcPr>
            <w:tcW w:w="3119" w:type="dxa"/>
          </w:tcPr>
          <w:p w:rsidR="0013282B" w:rsidRDefault="0013282B" w:rsidP="0093647A">
            <w:pPr>
              <w:pStyle w:val="LuogoData"/>
            </w:pPr>
            <w:r>
              <w:t>SUMMARIA GILDA</w:t>
            </w:r>
          </w:p>
        </w:tc>
        <w:tc>
          <w:tcPr>
            <w:tcW w:w="992" w:type="dxa"/>
          </w:tcPr>
          <w:p w:rsidR="0013282B" w:rsidRDefault="0013282B" w:rsidP="0093647A">
            <w:pPr>
              <w:pStyle w:val="LuogoData"/>
            </w:pPr>
            <w:r>
              <w:t>19</w:t>
            </w:r>
          </w:p>
        </w:tc>
        <w:tc>
          <w:tcPr>
            <w:tcW w:w="1417" w:type="dxa"/>
          </w:tcPr>
          <w:p w:rsidR="0013282B" w:rsidRPr="00095DC9" w:rsidRDefault="0013282B" w:rsidP="0093647A">
            <w:pPr>
              <w:pStyle w:val="LuogoData"/>
            </w:pPr>
            <w:r>
              <w:t>GAE</w:t>
            </w:r>
          </w:p>
        </w:tc>
        <w:tc>
          <w:tcPr>
            <w:tcW w:w="993" w:type="dxa"/>
          </w:tcPr>
          <w:p w:rsidR="0013282B" w:rsidRPr="00095DC9" w:rsidRDefault="0013282B" w:rsidP="0093647A">
            <w:pPr>
              <w:pStyle w:val="LuogoData"/>
            </w:pPr>
            <w:r w:rsidRPr="00095DC9">
              <w:t>FASE 0</w:t>
            </w:r>
          </w:p>
        </w:tc>
      </w:tr>
    </w:tbl>
    <w:p w:rsidR="0013282B" w:rsidRDefault="0013282B" w:rsidP="0093647A">
      <w:pPr>
        <w:pStyle w:val="LuogoData"/>
      </w:pPr>
      <w:r w:rsidRPr="0093647A">
        <w:rPr>
          <w:b/>
          <w:u w:val="single"/>
        </w:rPr>
        <w:t>Il presente avviso ha valore di notifica a tutti gli effetti ai docenti interessati</w:t>
      </w:r>
      <w:r>
        <w:t>. Non saranno, pertanto, effettuate comunicazioni personali.</w:t>
      </w:r>
    </w:p>
    <w:p w:rsidR="0013282B" w:rsidRDefault="0013282B" w:rsidP="0093647A">
      <w:pPr>
        <w:pStyle w:val="LuogoData"/>
      </w:pPr>
      <w:r>
        <w:t>Si precisa inoltre che è possibile, in caso di impedimento a presenziare personalmente, delegare una persona di propria fiducia che dovrà presentarsi munita di un valido documento di riconoscimento. All’atto di delega dovrà essere pure allegata fotocopia del documento di riconoscimento del delegante.</w:t>
      </w:r>
    </w:p>
    <w:p w:rsidR="0013282B" w:rsidRDefault="0013282B" w:rsidP="0093647A">
      <w:pPr>
        <w:pStyle w:val="LuogoData"/>
      </w:pPr>
    </w:p>
    <w:p w:rsidR="0013282B" w:rsidRPr="0093647A" w:rsidRDefault="0013282B" w:rsidP="0093647A">
      <w:pPr>
        <w:pStyle w:val="LuogoData"/>
        <w:jc w:val="right"/>
      </w:pPr>
      <w:r w:rsidRPr="0093647A">
        <w:t>IL DIRIGENTE</w:t>
      </w:r>
    </w:p>
    <w:p w:rsidR="0013282B" w:rsidRPr="0093647A" w:rsidRDefault="0013282B" w:rsidP="0093647A">
      <w:pPr>
        <w:pStyle w:val="LuogoData"/>
        <w:jc w:val="right"/>
      </w:pPr>
      <w:r w:rsidRPr="0093647A">
        <w:t>Antonio CATANIA</w:t>
      </w:r>
    </w:p>
    <w:p w:rsidR="0013282B" w:rsidRDefault="0013282B" w:rsidP="0093647A">
      <w:pPr>
        <w:pStyle w:val="LuogoData"/>
        <w:jc w:val="right"/>
      </w:pPr>
      <w:r>
        <w:t>Firma autografa sostituita a mezzo</w:t>
      </w:r>
    </w:p>
    <w:p w:rsidR="0013282B" w:rsidRDefault="0013282B" w:rsidP="0093647A">
      <w:pPr>
        <w:pStyle w:val="LuogoData"/>
        <w:jc w:val="right"/>
      </w:pPr>
      <w:r>
        <w:t>stampa ai sensi dell’art.3, comma 2</w:t>
      </w:r>
    </w:p>
    <w:p w:rsidR="0013282B" w:rsidRPr="00F45957" w:rsidRDefault="0013282B" w:rsidP="0093647A">
      <w:pPr>
        <w:pStyle w:val="LuogoData"/>
        <w:jc w:val="right"/>
      </w:pPr>
      <w:r>
        <w:t>del D.L.vo 39/1993</w:t>
      </w:r>
    </w:p>
    <w:sectPr w:rsidR="0013282B" w:rsidRPr="00F45957" w:rsidSect="00E8176E">
      <w:headerReference w:type="default" r:id="rId7"/>
      <w:footerReference w:type="default" r:id="rId8"/>
      <w:headerReference w:type="first" r:id="rId9"/>
      <w:pgSz w:w="11906" w:h="16838"/>
      <w:pgMar w:top="2527" w:right="1134" w:bottom="1134" w:left="1134" w:header="851" w:footer="5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3282B" w:rsidRDefault="0013282B" w:rsidP="00735857">
      <w:pPr>
        <w:spacing w:after="0" w:line="240" w:lineRule="auto"/>
      </w:pPr>
      <w:r>
        <w:separator/>
      </w:r>
    </w:p>
  </w:endnote>
  <w:endnote w:type="continuationSeparator" w:id="1">
    <w:p w:rsidR="0013282B" w:rsidRDefault="0013282B" w:rsidP="0073585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20000287" w:usb1="00000000" w:usb2="00000000" w:usb3="00000000" w:csb0="000001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opperplate Gothic Bold">
    <w:panose1 w:val="020E07050202060204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282B" w:rsidRDefault="0013282B" w:rsidP="0050056C">
    <w:pPr>
      <w:pStyle w:val="Footer"/>
      <w:spacing w:before="240"/>
      <w:jc w:val="right"/>
    </w:pPr>
    <w:r>
      <w:rPr>
        <w:noProof/>
        <w:lang w:eastAsia="it-IT"/>
      </w:rPr>
      <w:pict>
        <v:shapetype id="_x0000_t202" coordsize="21600,21600" o:spt="202" path="m,l,21600r21600,l21600,xe">
          <v:stroke joinstyle="miter"/>
          <v:path gradientshapeok="t" o:connecttype="rect"/>
        </v:shapetype>
        <v:shape id="_x0000_s2051" type="#_x0000_t202" style="position:absolute;left:0;text-align:left;margin-left:24.75pt;margin-top:10.85pt;width:334.6pt;height:65.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" filled="f" stroked="f">
          <v:textbox>
            <w:txbxContent>
              <w:p w:rsidR="0013282B" w:rsidRPr="0072653A" w:rsidRDefault="0013282B" w:rsidP="0072653A">
                <w:pPr>
                  <w:pStyle w:val="Footer"/>
                  <w:rPr>
                    <w:rFonts w:ascii="Copperplate Gothic Bold" w:hAnsi="Copperplate Gothic Bold"/>
                    <w:color w:val="DE0029"/>
                    <w:sz w:val="16"/>
                    <w:szCs w:val="16"/>
                  </w:rPr>
                </w:pPr>
              </w:p>
              <w:p w:rsidR="0013282B" w:rsidRDefault="0013282B" w:rsidP="0072653A">
                <w:pPr>
                  <w:pStyle w:val="Footer"/>
                  <w:rPr>
                    <w:rFonts w:ascii="Copperplate Gothic Bold" w:hAnsi="Copperplate Gothic Bold"/>
                    <w:color w:val="DE0029"/>
                    <w:sz w:val="16"/>
                    <w:szCs w:val="16"/>
                  </w:rPr>
                </w:pPr>
                <w:r>
                  <w:rPr>
                    <w:rFonts w:ascii="Copperplate Gothic Bold" w:hAnsi="Copperplate Gothic Bold"/>
                    <w:color w:val="DE0029"/>
                    <w:sz w:val="16"/>
                    <w:szCs w:val="16"/>
                  </w:rPr>
                  <w:t>Responsabile marco ottavis</w:t>
                </w:r>
              </w:p>
              <w:p w:rsidR="0013282B" w:rsidRPr="0072653A" w:rsidRDefault="0013282B" w:rsidP="0072653A">
                <w:pPr>
                  <w:pStyle w:val="Footer"/>
                  <w:rPr>
                    <w:rFonts w:ascii="Copperplate Gothic Bold" w:hAnsi="Copperplate Gothic Bold"/>
                    <w:color w:val="DE0029"/>
                    <w:sz w:val="16"/>
                    <w:szCs w:val="16"/>
                  </w:rPr>
                </w:pPr>
                <w:r>
                  <w:rPr>
                    <w:rFonts w:ascii="Copperplate Gothic Bold" w:hAnsi="Copperplate Gothic Bold"/>
                    <w:color w:val="DE0029"/>
                    <w:sz w:val="16"/>
                    <w:szCs w:val="16"/>
                  </w:rPr>
                  <w:t>tel. 0161 – 228737/39</w:t>
                </w:r>
              </w:p>
              <w:p w:rsidR="0013282B" w:rsidRPr="0072653A" w:rsidRDefault="0013282B" w:rsidP="0072653A">
                <w:pPr>
                  <w:pStyle w:val="Footer"/>
                  <w:rPr>
                    <w:rFonts w:ascii="Copperplate Gothic Bold" w:hAnsi="Copperplate Gothic Bold"/>
                    <w:color w:val="DE0029"/>
                    <w:sz w:val="16"/>
                    <w:szCs w:val="16"/>
                  </w:rPr>
                </w:pPr>
                <w:r w:rsidRPr="0072653A">
                  <w:rPr>
                    <w:rFonts w:ascii="Copperplate Gothic Bold" w:hAnsi="Copperplate Gothic Bold"/>
                    <w:color w:val="DE0029"/>
                    <w:sz w:val="16"/>
                    <w:szCs w:val="16"/>
                  </w:rPr>
                  <w:t>E</w:t>
                </w:r>
                <w:r>
                  <w:rPr>
                    <w:rFonts w:ascii="Copperplate Gothic Bold" w:hAnsi="Copperplate Gothic Bold"/>
                    <w:color w:val="DE0029"/>
                    <w:sz w:val="16"/>
                    <w:szCs w:val="16"/>
                  </w:rPr>
                  <w:t>-mail marco.ottavis.vc@istruzione.it</w:t>
                </w:r>
              </w:p>
              <w:p w:rsidR="0013282B" w:rsidRDefault="0013282B" w:rsidP="00171593"/>
            </w:txbxContent>
          </v:textbox>
        </v:shape>
      </w:pict>
    </w:r>
    <w:fldSimple w:instr="PAGE   \* MERGEFORMAT">
      <w:r>
        <w:rPr>
          <w:noProof/>
        </w:rPr>
        <w:t>1</w:t>
      </w:r>
    </w:fldSimple>
  </w:p>
  <w:p w:rsidR="0013282B" w:rsidRPr="00735857" w:rsidRDefault="0013282B" w:rsidP="00171593">
    <w:pPr>
      <w:pStyle w:val="Footer"/>
      <w:rPr>
        <w:rFonts w:ascii="Copperplate Gothic Bold" w:hAnsi="Copperplate Gothic Bold"/>
        <w:color w:val="DE0029"/>
        <w:sz w:val="18"/>
      </w:rPr>
    </w:pPr>
    <w:r w:rsidRPr="00373DFC">
      <w:rPr>
        <w:noProof/>
        <w:lang w:eastAsia="it-I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12" o:spid="_x0000_i1028" type="#_x0000_t75" style="width:22.5pt;height:38.25pt;visibility:visible">
          <v:imagedata r:id="rId1" o:titl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3282B" w:rsidRDefault="0013282B" w:rsidP="00735857">
      <w:pPr>
        <w:spacing w:after="0" w:line="240" w:lineRule="auto"/>
      </w:pPr>
      <w:r>
        <w:separator/>
      </w:r>
    </w:p>
  </w:footnote>
  <w:footnote w:type="continuationSeparator" w:id="1">
    <w:p w:rsidR="0013282B" w:rsidRDefault="0013282B" w:rsidP="0073585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282B" w:rsidRDefault="0013282B">
    <w:pPr>
      <w:pStyle w:val="Header"/>
    </w:pPr>
    <w:r>
      <w:rPr>
        <w:noProof/>
        <w:lang w:eastAsia="it-IT"/>
      </w:rPr>
      <w:pict>
        <v:shapetype id="_x0000_t202" coordsize="21600,21600" o:spt="202" path="m,l,21600r21600,l21600,xe">
          <v:stroke joinstyle="miter"/>
          <v:path gradientshapeok="t" o:connecttype="rect"/>
        </v:shapetype>
        <v:shape id="Casella di testo 2" o:spid="_x0000_s2049" type="#_x0000_t202" style="position:absolute;left:0;text-align:left;margin-left:60.15pt;margin-top:2.3pt;width:429.05pt;height:61.55pt;z-index:251660288;visibility:visible;mso-wrap-distance-left:2.88pt;mso-wrap-distance-top:2.88pt;mso-wrap-distance-right:2.88pt;mso-wrap-distance-bottom:2.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" stroked="f" strokeweight="0" insetpen="t">
          <v:shadow color="#ccc"/>
          <v:textbox inset="2.85pt,2.85pt,2.85pt,2.85pt">
            <w:txbxContent>
              <w:p w:rsidR="0013282B" w:rsidRPr="00E7598E" w:rsidRDefault="0013282B" w:rsidP="0050056C">
                <w:pPr>
                  <w:widowControl w:val="0"/>
                  <w:jc w:val="left"/>
                  <w:rPr>
                    <w:rFonts w:ascii="Copperplate Gothic Bold" w:hAnsi="Copperplate Gothic Bold"/>
                    <w:color w:val="1475BB"/>
                    <w:sz w:val="20"/>
                    <w:szCs w:val="24"/>
                  </w:rPr>
                </w:pPr>
                <w:r w:rsidRPr="00E7598E">
                  <w:rPr>
                    <w:rFonts w:ascii="Copperplate Gothic Bold" w:hAnsi="Copperplate Gothic Bold"/>
                    <w:sz w:val="24"/>
                    <w:szCs w:val="24"/>
                  </w:rPr>
                  <w:t>Ministero dell’Istruzione, dell’Università e della Ricerca</w:t>
                </w:r>
                <w:r>
                  <w:rPr>
                    <w:rFonts w:ascii="Copperplate Gothic Bold" w:hAnsi="Copperplate Gothic Bold"/>
                    <w:sz w:val="24"/>
                    <w:szCs w:val="24"/>
                  </w:rPr>
                  <w:br/>
                </w:r>
                <w:r w:rsidRPr="00E7598E">
                  <w:rPr>
                    <w:rFonts w:ascii="Copperplate Gothic Bold" w:hAnsi="Copperplate Gothic Bold"/>
                    <w:color w:val="1475BB"/>
                    <w:sz w:val="20"/>
                    <w:szCs w:val="24"/>
                  </w:rPr>
                  <w:t xml:space="preserve">Ufficio Scolastico Regionale per il Piemonte </w:t>
                </w:r>
                <w:r>
                  <w:rPr>
                    <w:rFonts w:ascii="Copperplate Gothic Bold" w:hAnsi="Copperplate Gothic Bold"/>
                    <w:color w:val="1475BB"/>
                    <w:sz w:val="20"/>
                    <w:szCs w:val="24"/>
                  </w:rPr>
                  <w:br/>
                  <w:t>Ufficio VIII -Ambito territoriale di Vercelli</w:t>
                </w:r>
              </w:p>
            </w:txbxContent>
          </v:textbox>
        </v:shape>
      </w:pict>
    </w:r>
    <w:r>
      <w:rPr>
        <w:noProof/>
        <w:lang w:eastAsia="it-IT"/>
      </w:rPr>
      <w:pict>
        <v:shapetype id="_x0000_t32" coordsize="21600,21600" o:spt="32" o:oned="t" path="m,l21600,21600e" filled="f">
          <v:path arrowok="t" fillok="f" o:connecttype="none"/>
          <o:lock v:ext="edit" shapetype="t"/>
        </v:shapetype>
        <v:shape id="Connettore 2 3" o:spid="_x0000_s2050" type="#_x0000_t32" style="position:absolute;left:0;text-align:left;margin-left:60.7pt;margin-top:49.3pt;width:425.25pt;height:0;z-index:251661312;visibility:visible;mso-wrap-distance-left:2.88pt;mso-wrap-distance-top:2.88pt;mso-wrap-distance-right:2.88pt;mso-wrap-distance-bottom:2.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" strokecolor="#1475bb" strokeweight="2pt">
          <v:shadow color="#ccc"/>
        </v:shape>
      </w:pict>
    </w:r>
    <w:r>
      <w:rPr>
        <w:noProof/>
        <w:lang w:eastAsia="it-IT"/>
      </w:rPr>
      <w:br/>
    </w:r>
    <w:r w:rsidRPr="00373DFC">
      <w:rPr>
        <w:noProof/>
        <w:lang w:eastAsia="it-I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11" o:spid="_x0000_i1026" type="#_x0000_t75" style="width:56.25pt;height:63.75pt;visibility:visible">
          <v:imagedata r:id="rId1" o:titl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282B" w:rsidRDefault="0013282B">
    <w:pPr>
      <w:pStyle w:val="Header"/>
    </w:pPr>
    <w:r w:rsidRPr="00373DFC">
      <w:rPr>
        <w:noProof/>
        <w:lang w:eastAsia="it-I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4" o:spid="_x0000_i1030" type="#_x0000_t75" style="width:56.25pt;height:63.75pt;visibility:visible">
          <v:imagedata r:id="rId1" o:title=""/>
        </v:shape>
      </w:pict>
    </w:r>
    <w:r>
      <w:rPr>
        <w:noProof/>
        <w:lang w:eastAsia="it-IT"/>
      </w:rPr>
      <w:pict>
        <v:shapetype id="_x0000_t202" coordsize="21600,21600" o:spt="202" path="m,l,21600r21600,l21600,xe">
          <v:stroke joinstyle="miter"/>
          <v:path gradientshapeok="t" o:connecttype="rect"/>
        </v:shapetype>
        <v:shape id="Casella di testo 13" o:spid="_x0000_s2052" type="#_x0000_t202" style="position:absolute;left:0;text-align:left;margin-left:72.4pt;margin-top:14.35pt;width:457.7pt;height:61.55pt;z-index:251665408;visibility:visible;mso-wrap-distance-left:2.88pt;mso-wrap-distance-top:2.88pt;mso-wrap-distance-right:2.88pt;mso-wrap-distance-bottom:2.88pt;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" stroked="f" strokeweight="0" insetpen="t">
          <v:shadow color="#ccc"/>
          <v:textbox inset="2.85pt,2.85pt,2.85pt,2.85pt">
            <w:txbxContent>
              <w:p w:rsidR="0013282B" w:rsidRPr="00E7598E" w:rsidRDefault="0013282B" w:rsidP="00171593">
                <w:pPr>
                  <w:widowControl w:val="0"/>
                  <w:rPr>
                    <w:rFonts w:ascii="Copperplate Gothic Bold" w:hAnsi="Copperplate Gothic Bold"/>
                    <w:sz w:val="24"/>
                    <w:szCs w:val="24"/>
                  </w:rPr>
                </w:pPr>
                <w:r w:rsidRPr="00E7598E">
                  <w:rPr>
                    <w:rFonts w:ascii="Copperplate Gothic Bold" w:hAnsi="Copperplate Gothic Bold"/>
                    <w:sz w:val="24"/>
                    <w:szCs w:val="24"/>
                  </w:rPr>
                  <w:t>Ministero dell’Istruzione, dell’Università e della Ricerca</w:t>
                </w:r>
              </w:p>
              <w:p w:rsidR="0013282B" w:rsidRPr="00E7598E" w:rsidRDefault="0013282B" w:rsidP="00171593">
                <w:pPr>
                  <w:widowControl w:val="0"/>
                  <w:rPr>
                    <w:rFonts w:ascii="Copperplate Gothic Bold" w:hAnsi="Copperplate Gothic Bold"/>
                    <w:color w:val="1475BB"/>
                    <w:szCs w:val="24"/>
                  </w:rPr>
                </w:pPr>
                <w:r w:rsidRPr="00E7598E">
                  <w:rPr>
                    <w:rFonts w:ascii="Copperplate Gothic Bold" w:hAnsi="Copperplate Gothic Bold"/>
                    <w:color w:val="1475BB"/>
                    <w:szCs w:val="24"/>
                  </w:rPr>
                  <w:t xml:space="preserve">Ufficio Scolastico Regionale per il Piemonte </w:t>
                </w:r>
              </w:p>
            </w:txbxContent>
          </v:textbox>
        </v:shape>
      </w:pict>
    </w:r>
    <w:r>
      <w:rPr>
        <w:noProof/>
        <w:lang w:eastAsia="it-IT"/>
      </w:rPr>
      <w:pict>
        <v:shapetype id="_x0000_t32" coordsize="21600,21600" o:spt="32" o:oned="t" path="m,l21600,21600e" filled="f">
          <v:path arrowok="t" fillok="f" o:connecttype="none"/>
          <o:lock v:ext="edit" shapetype="t"/>
        </v:shapetype>
        <v:shape id="Connettore 2 14" o:spid="_x0000_s2053" type="#_x0000_t32" style="position:absolute;left:0;text-align:left;margin-left:72.7pt;margin-top:55.2pt;width:425.25pt;height:0;z-index:251666432;visibility:visible;mso-wrap-distance-left:2.88pt;mso-wrap-distance-top:2.88pt;mso-wrap-distance-right:2.88pt;mso-wrap-distance-bottom:2.88pt;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" strokecolor="#1475bb" strokeweight="2pt">
          <v:shadow color="#ccc"/>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25642D1"/>
    <w:multiLevelType w:val="hybridMultilevel"/>
    <w:tmpl w:val="F9F036FC"/>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
    <w:nsid w:val="633E05B2"/>
    <w:multiLevelType w:val="hybridMultilevel"/>
    <w:tmpl w:val="3DE2790A"/>
    <w:lvl w:ilvl="0" w:tplc="04100001">
      <w:start w:val="1"/>
      <w:numFmt w:val="bullet"/>
      <w:lvlText w:val=""/>
      <w:lvlJc w:val="left"/>
      <w:pPr>
        <w:ind w:left="1429" w:hanging="360"/>
      </w:pPr>
      <w:rPr>
        <w:rFonts w:ascii="Symbol" w:hAnsi="Symbol" w:hint="default"/>
      </w:rPr>
    </w:lvl>
    <w:lvl w:ilvl="1" w:tplc="04100003" w:tentative="1">
      <w:start w:val="1"/>
      <w:numFmt w:val="bullet"/>
      <w:lvlText w:val="o"/>
      <w:lvlJc w:val="left"/>
      <w:pPr>
        <w:ind w:left="2149" w:hanging="360"/>
      </w:pPr>
      <w:rPr>
        <w:rFonts w:ascii="Courier New" w:hAnsi="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2">
    <w:nsid w:val="71370B67"/>
    <w:multiLevelType w:val="hybridMultilevel"/>
    <w:tmpl w:val="3E6ABE4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79D77037"/>
    <w:multiLevelType w:val="hybridMultilevel"/>
    <w:tmpl w:val="7F7E702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7"/>
  <w:attachedTemplate r:id="rId1"/>
  <w:defaultTabStop w:val="708"/>
  <w:hyphenationZone w:val="283"/>
  <w:characterSpacingControl w:val="doNotCompress"/>
  <w:hdrShapeDefaults>
    <o:shapedefaults v:ext="edit" spidmax="2054"/>
    <o:shapelayout v:ext="edit">
      <o:idmap v:ext="edit" data="2"/>
    </o:shapelayout>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F55BC"/>
    <w:rsid w:val="00005C76"/>
    <w:rsid w:val="00020ABB"/>
    <w:rsid w:val="00026754"/>
    <w:rsid w:val="00026DD8"/>
    <w:rsid w:val="000634C3"/>
    <w:rsid w:val="00095DC9"/>
    <w:rsid w:val="000D0E61"/>
    <w:rsid w:val="00104C46"/>
    <w:rsid w:val="00105DDA"/>
    <w:rsid w:val="00107F55"/>
    <w:rsid w:val="0011154D"/>
    <w:rsid w:val="0013282B"/>
    <w:rsid w:val="00132C64"/>
    <w:rsid w:val="001359AE"/>
    <w:rsid w:val="00156550"/>
    <w:rsid w:val="00171593"/>
    <w:rsid w:val="00171C98"/>
    <w:rsid w:val="00176BD8"/>
    <w:rsid w:val="001A0529"/>
    <w:rsid w:val="001C36C6"/>
    <w:rsid w:val="001F07E8"/>
    <w:rsid w:val="00221772"/>
    <w:rsid w:val="002234E0"/>
    <w:rsid w:val="002271E0"/>
    <w:rsid w:val="0023363A"/>
    <w:rsid w:val="002460B0"/>
    <w:rsid w:val="00247A7F"/>
    <w:rsid w:val="002B72D4"/>
    <w:rsid w:val="002D014C"/>
    <w:rsid w:val="00342B9D"/>
    <w:rsid w:val="00344177"/>
    <w:rsid w:val="00345336"/>
    <w:rsid w:val="00362060"/>
    <w:rsid w:val="00373DFC"/>
    <w:rsid w:val="003B07E1"/>
    <w:rsid w:val="003B4272"/>
    <w:rsid w:val="00401A01"/>
    <w:rsid w:val="004237FD"/>
    <w:rsid w:val="00425ED9"/>
    <w:rsid w:val="004873EF"/>
    <w:rsid w:val="004A5D7A"/>
    <w:rsid w:val="004C72D7"/>
    <w:rsid w:val="004E032D"/>
    <w:rsid w:val="0050056C"/>
    <w:rsid w:val="00513C30"/>
    <w:rsid w:val="0054689F"/>
    <w:rsid w:val="00594191"/>
    <w:rsid w:val="005D2C3B"/>
    <w:rsid w:val="006272A3"/>
    <w:rsid w:val="00653E89"/>
    <w:rsid w:val="006640D6"/>
    <w:rsid w:val="00682992"/>
    <w:rsid w:val="00684E03"/>
    <w:rsid w:val="006933CE"/>
    <w:rsid w:val="006A4F68"/>
    <w:rsid w:val="006C7D1D"/>
    <w:rsid w:val="006C7F03"/>
    <w:rsid w:val="006D2294"/>
    <w:rsid w:val="006D5BCE"/>
    <w:rsid w:val="006D5E26"/>
    <w:rsid w:val="006E35AD"/>
    <w:rsid w:val="0072653A"/>
    <w:rsid w:val="00735857"/>
    <w:rsid w:val="00746855"/>
    <w:rsid w:val="00764208"/>
    <w:rsid w:val="0077475F"/>
    <w:rsid w:val="007B0F03"/>
    <w:rsid w:val="007F55BC"/>
    <w:rsid w:val="008074E6"/>
    <w:rsid w:val="00833790"/>
    <w:rsid w:val="00887190"/>
    <w:rsid w:val="008B148F"/>
    <w:rsid w:val="008B3EE0"/>
    <w:rsid w:val="008B6D2F"/>
    <w:rsid w:val="008C780E"/>
    <w:rsid w:val="008F4B65"/>
    <w:rsid w:val="00917BFF"/>
    <w:rsid w:val="00920922"/>
    <w:rsid w:val="00930855"/>
    <w:rsid w:val="0093647A"/>
    <w:rsid w:val="00957E18"/>
    <w:rsid w:val="00970E4A"/>
    <w:rsid w:val="00980B08"/>
    <w:rsid w:val="00982B8F"/>
    <w:rsid w:val="00984E26"/>
    <w:rsid w:val="00A05E12"/>
    <w:rsid w:val="00A4142E"/>
    <w:rsid w:val="00A53694"/>
    <w:rsid w:val="00A63ADA"/>
    <w:rsid w:val="00A82B7B"/>
    <w:rsid w:val="00A93438"/>
    <w:rsid w:val="00AD516B"/>
    <w:rsid w:val="00AF6D3E"/>
    <w:rsid w:val="00B442B8"/>
    <w:rsid w:val="00B9467A"/>
    <w:rsid w:val="00BB706E"/>
    <w:rsid w:val="00BF21C5"/>
    <w:rsid w:val="00C13338"/>
    <w:rsid w:val="00C42C1D"/>
    <w:rsid w:val="00C900B6"/>
    <w:rsid w:val="00C94F10"/>
    <w:rsid w:val="00CB447C"/>
    <w:rsid w:val="00CC364F"/>
    <w:rsid w:val="00CC5943"/>
    <w:rsid w:val="00CD146C"/>
    <w:rsid w:val="00CE7F60"/>
    <w:rsid w:val="00D16B90"/>
    <w:rsid w:val="00D230BD"/>
    <w:rsid w:val="00D402CD"/>
    <w:rsid w:val="00D6370F"/>
    <w:rsid w:val="00D86F63"/>
    <w:rsid w:val="00D87D0A"/>
    <w:rsid w:val="00DF38D4"/>
    <w:rsid w:val="00E20548"/>
    <w:rsid w:val="00E7598E"/>
    <w:rsid w:val="00E8176E"/>
    <w:rsid w:val="00EA2144"/>
    <w:rsid w:val="00EB552B"/>
    <w:rsid w:val="00F06B1B"/>
    <w:rsid w:val="00F24949"/>
    <w:rsid w:val="00F36DA2"/>
    <w:rsid w:val="00F45957"/>
    <w:rsid w:val="00F65006"/>
    <w:rsid w:val="00F76BDB"/>
    <w:rsid w:val="00F85F07"/>
    <w:rsid w:val="00FB7606"/>
    <w:rsid w:val="00FE5971"/>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it-IT" w:eastAsia="it-IT"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50056C"/>
    <w:pPr>
      <w:spacing w:after="120" w:line="276" w:lineRule="auto"/>
      <w:jc w:val="both"/>
    </w:pPr>
    <w:rPr>
      <w:rFonts w:ascii="Verdana" w:hAnsi="Verdana"/>
      <w:szCs w:val="20"/>
      <w:lang w:eastAsia="en-US"/>
    </w:rPr>
  </w:style>
  <w:style w:type="paragraph" w:styleId="Heading1">
    <w:name w:val="heading 1"/>
    <w:basedOn w:val="Normal"/>
    <w:next w:val="Normal"/>
    <w:link w:val="Heading1Char"/>
    <w:uiPriority w:val="99"/>
    <w:qFormat/>
    <w:rsid w:val="00EA2144"/>
    <w:pPr>
      <w:spacing w:before="300" w:after="40"/>
      <w:jc w:val="left"/>
      <w:outlineLvl w:val="0"/>
    </w:pPr>
    <w:rPr>
      <w:smallCaps/>
      <w:spacing w:val="5"/>
      <w:sz w:val="32"/>
      <w:szCs w:val="32"/>
    </w:rPr>
  </w:style>
  <w:style w:type="paragraph" w:styleId="Heading2">
    <w:name w:val="heading 2"/>
    <w:basedOn w:val="Normal"/>
    <w:next w:val="Normal"/>
    <w:link w:val="Heading2Char"/>
    <w:uiPriority w:val="99"/>
    <w:qFormat/>
    <w:rsid w:val="00EA2144"/>
    <w:pPr>
      <w:spacing w:before="240" w:after="80"/>
      <w:jc w:val="left"/>
      <w:outlineLvl w:val="1"/>
    </w:pPr>
    <w:rPr>
      <w:smallCaps/>
      <w:spacing w:val="5"/>
      <w:sz w:val="28"/>
      <w:szCs w:val="28"/>
    </w:rPr>
  </w:style>
  <w:style w:type="paragraph" w:styleId="Heading3">
    <w:name w:val="heading 3"/>
    <w:basedOn w:val="Normal"/>
    <w:next w:val="Normal"/>
    <w:link w:val="Heading3Char"/>
    <w:uiPriority w:val="99"/>
    <w:qFormat/>
    <w:rsid w:val="00EA2144"/>
    <w:pPr>
      <w:spacing w:after="0"/>
      <w:jc w:val="left"/>
      <w:outlineLvl w:val="2"/>
    </w:pPr>
    <w:rPr>
      <w:smallCaps/>
      <w:spacing w:val="5"/>
      <w:sz w:val="24"/>
      <w:szCs w:val="24"/>
    </w:rPr>
  </w:style>
  <w:style w:type="paragraph" w:styleId="Heading4">
    <w:name w:val="heading 4"/>
    <w:basedOn w:val="Normal"/>
    <w:next w:val="Normal"/>
    <w:link w:val="Heading4Char"/>
    <w:uiPriority w:val="99"/>
    <w:qFormat/>
    <w:rsid w:val="00EA2144"/>
    <w:pPr>
      <w:spacing w:before="240" w:after="0"/>
      <w:jc w:val="left"/>
      <w:outlineLvl w:val="3"/>
    </w:pPr>
    <w:rPr>
      <w:smallCaps/>
      <w:spacing w:val="10"/>
      <w:szCs w:val="22"/>
    </w:rPr>
  </w:style>
  <w:style w:type="paragraph" w:styleId="Heading5">
    <w:name w:val="heading 5"/>
    <w:basedOn w:val="Normal"/>
    <w:next w:val="Normal"/>
    <w:link w:val="Heading5Char"/>
    <w:uiPriority w:val="99"/>
    <w:qFormat/>
    <w:rsid w:val="00EA2144"/>
    <w:pPr>
      <w:spacing w:before="200" w:after="0"/>
      <w:jc w:val="left"/>
      <w:outlineLvl w:val="4"/>
    </w:pPr>
    <w:rPr>
      <w:smallCaps/>
      <w:color w:val="943634"/>
      <w:spacing w:val="10"/>
      <w:szCs w:val="26"/>
    </w:rPr>
  </w:style>
  <w:style w:type="paragraph" w:styleId="Heading6">
    <w:name w:val="heading 6"/>
    <w:basedOn w:val="Normal"/>
    <w:next w:val="Normal"/>
    <w:link w:val="Heading6Char"/>
    <w:uiPriority w:val="99"/>
    <w:qFormat/>
    <w:rsid w:val="00EA2144"/>
    <w:pPr>
      <w:spacing w:after="0"/>
      <w:jc w:val="left"/>
      <w:outlineLvl w:val="5"/>
    </w:pPr>
    <w:rPr>
      <w:smallCaps/>
      <w:color w:val="C0504D"/>
      <w:spacing w:val="5"/>
    </w:rPr>
  </w:style>
  <w:style w:type="paragraph" w:styleId="Heading7">
    <w:name w:val="heading 7"/>
    <w:basedOn w:val="Normal"/>
    <w:next w:val="Normal"/>
    <w:link w:val="Heading7Char"/>
    <w:uiPriority w:val="99"/>
    <w:qFormat/>
    <w:rsid w:val="00EA2144"/>
    <w:pPr>
      <w:spacing w:after="0"/>
      <w:jc w:val="left"/>
      <w:outlineLvl w:val="6"/>
    </w:pPr>
    <w:rPr>
      <w:b/>
      <w:smallCaps/>
      <w:color w:val="C0504D"/>
      <w:spacing w:val="10"/>
    </w:rPr>
  </w:style>
  <w:style w:type="paragraph" w:styleId="Heading8">
    <w:name w:val="heading 8"/>
    <w:basedOn w:val="Normal"/>
    <w:next w:val="Normal"/>
    <w:link w:val="Heading8Char"/>
    <w:uiPriority w:val="99"/>
    <w:qFormat/>
    <w:rsid w:val="00EA2144"/>
    <w:pPr>
      <w:spacing w:after="0"/>
      <w:jc w:val="left"/>
      <w:outlineLvl w:val="7"/>
    </w:pPr>
    <w:rPr>
      <w:b/>
      <w:i/>
      <w:smallCaps/>
      <w:color w:val="943634"/>
    </w:rPr>
  </w:style>
  <w:style w:type="paragraph" w:styleId="Heading9">
    <w:name w:val="heading 9"/>
    <w:basedOn w:val="Normal"/>
    <w:next w:val="Normal"/>
    <w:link w:val="Heading9Char"/>
    <w:uiPriority w:val="99"/>
    <w:qFormat/>
    <w:rsid w:val="00EA2144"/>
    <w:pPr>
      <w:spacing w:after="0"/>
      <w:jc w:val="left"/>
      <w:outlineLvl w:val="8"/>
    </w:pPr>
    <w:rPr>
      <w:b/>
      <w:i/>
      <w:smallCaps/>
      <w:color w:val="622423"/>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A2144"/>
    <w:rPr>
      <w:rFonts w:cs="Times New Roman"/>
      <w:smallCaps/>
      <w:spacing w:val="5"/>
      <w:sz w:val="32"/>
      <w:szCs w:val="32"/>
    </w:rPr>
  </w:style>
  <w:style w:type="character" w:customStyle="1" w:styleId="Heading2Char">
    <w:name w:val="Heading 2 Char"/>
    <w:basedOn w:val="DefaultParagraphFont"/>
    <w:link w:val="Heading2"/>
    <w:uiPriority w:val="99"/>
    <w:locked/>
    <w:rsid w:val="00EA2144"/>
    <w:rPr>
      <w:rFonts w:cs="Times New Roman"/>
      <w:smallCaps/>
      <w:spacing w:val="5"/>
      <w:sz w:val="28"/>
      <w:szCs w:val="28"/>
    </w:rPr>
  </w:style>
  <w:style w:type="character" w:customStyle="1" w:styleId="Heading3Char">
    <w:name w:val="Heading 3 Char"/>
    <w:basedOn w:val="DefaultParagraphFont"/>
    <w:link w:val="Heading3"/>
    <w:uiPriority w:val="99"/>
    <w:semiHidden/>
    <w:locked/>
    <w:rsid w:val="00EA2144"/>
    <w:rPr>
      <w:rFonts w:cs="Times New Roman"/>
      <w:smallCaps/>
      <w:spacing w:val="5"/>
      <w:sz w:val="24"/>
      <w:szCs w:val="24"/>
    </w:rPr>
  </w:style>
  <w:style w:type="character" w:customStyle="1" w:styleId="Heading4Char">
    <w:name w:val="Heading 4 Char"/>
    <w:basedOn w:val="DefaultParagraphFont"/>
    <w:link w:val="Heading4"/>
    <w:uiPriority w:val="99"/>
    <w:semiHidden/>
    <w:locked/>
    <w:rsid w:val="00EA2144"/>
    <w:rPr>
      <w:rFonts w:cs="Times New Roman"/>
      <w:smallCaps/>
      <w:spacing w:val="10"/>
      <w:sz w:val="22"/>
      <w:szCs w:val="22"/>
    </w:rPr>
  </w:style>
  <w:style w:type="character" w:customStyle="1" w:styleId="Heading5Char">
    <w:name w:val="Heading 5 Char"/>
    <w:basedOn w:val="DefaultParagraphFont"/>
    <w:link w:val="Heading5"/>
    <w:uiPriority w:val="99"/>
    <w:semiHidden/>
    <w:locked/>
    <w:rsid w:val="00EA2144"/>
    <w:rPr>
      <w:rFonts w:cs="Times New Roman"/>
      <w:smallCaps/>
      <w:color w:val="943634"/>
      <w:spacing w:val="10"/>
      <w:sz w:val="26"/>
      <w:szCs w:val="26"/>
    </w:rPr>
  </w:style>
  <w:style w:type="character" w:customStyle="1" w:styleId="Heading6Char">
    <w:name w:val="Heading 6 Char"/>
    <w:basedOn w:val="DefaultParagraphFont"/>
    <w:link w:val="Heading6"/>
    <w:uiPriority w:val="99"/>
    <w:semiHidden/>
    <w:locked/>
    <w:rsid w:val="00EA2144"/>
    <w:rPr>
      <w:rFonts w:cs="Times New Roman"/>
      <w:smallCaps/>
      <w:color w:val="C0504D"/>
      <w:spacing w:val="5"/>
      <w:sz w:val="22"/>
    </w:rPr>
  </w:style>
  <w:style w:type="character" w:customStyle="1" w:styleId="Heading7Char">
    <w:name w:val="Heading 7 Char"/>
    <w:basedOn w:val="DefaultParagraphFont"/>
    <w:link w:val="Heading7"/>
    <w:uiPriority w:val="99"/>
    <w:semiHidden/>
    <w:locked/>
    <w:rsid w:val="00EA2144"/>
    <w:rPr>
      <w:rFonts w:cs="Times New Roman"/>
      <w:b/>
      <w:smallCaps/>
      <w:color w:val="C0504D"/>
      <w:spacing w:val="10"/>
    </w:rPr>
  </w:style>
  <w:style w:type="character" w:customStyle="1" w:styleId="Heading8Char">
    <w:name w:val="Heading 8 Char"/>
    <w:basedOn w:val="DefaultParagraphFont"/>
    <w:link w:val="Heading8"/>
    <w:uiPriority w:val="99"/>
    <w:semiHidden/>
    <w:locked/>
    <w:rsid w:val="00EA2144"/>
    <w:rPr>
      <w:rFonts w:cs="Times New Roman"/>
      <w:b/>
      <w:i/>
      <w:smallCaps/>
      <w:color w:val="943634"/>
    </w:rPr>
  </w:style>
  <w:style w:type="character" w:customStyle="1" w:styleId="Heading9Char">
    <w:name w:val="Heading 9 Char"/>
    <w:basedOn w:val="DefaultParagraphFont"/>
    <w:link w:val="Heading9"/>
    <w:uiPriority w:val="99"/>
    <w:semiHidden/>
    <w:locked/>
    <w:rsid w:val="00EA2144"/>
    <w:rPr>
      <w:rFonts w:cs="Times New Roman"/>
      <w:b/>
      <w:i/>
      <w:smallCaps/>
      <w:color w:val="622423"/>
    </w:rPr>
  </w:style>
  <w:style w:type="paragraph" w:styleId="Header">
    <w:name w:val="header"/>
    <w:basedOn w:val="Normal"/>
    <w:link w:val="HeaderChar"/>
    <w:uiPriority w:val="99"/>
    <w:rsid w:val="00735857"/>
    <w:pPr>
      <w:tabs>
        <w:tab w:val="center" w:pos="4819"/>
        <w:tab w:val="right" w:pos="9638"/>
      </w:tabs>
      <w:spacing w:after="0" w:line="240" w:lineRule="auto"/>
    </w:pPr>
  </w:style>
  <w:style w:type="character" w:customStyle="1" w:styleId="HeaderChar">
    <w:name w:val="Header Char"/>
    <w:basedOn w:val="DefaultParagraphFont"/>
    <w:link w:val="Header"/>
    <w:uiPriority w:val="99"/>
    <w:locked/>
    <w:rsid w:val="00735857"/>
    <w:rPr>
      <w:rFonts w:cs="Times New Roman"/>
    </w:rPr>
  </w:style>
  <w:style w:type="paragraph" w:styleId="Footer">
    <w:name w:val="footer"/>
    <w:basedOn w:val="Normal"/>
    <w:link w:val="FooterChar"/>
    <w:uiPriority w:val="99"/>
    <w:rsid w:val="00735857"/>
    <w:pPr>
      <w:tabs>
        <w:tab w:val="center" w:pos="4819"/>
        <w:tab w:val="right" w:pos="9638"/>
      </w:tabs>
      <w:spacing w:after="0" w:line="240" w:lineRule="auto"/>
    </w:pPr>
  </w:style>
  <w:style w:type="character" w:customStyle="1" w:styleId="FooterChar">
    <w:name w:val="Footer Char"/>
    <w:basedOn w:val="DefaultParagraphFont"/>
    <w:link w:val="Footer"/>
    <w:uiPriority w:val="99"/>
    <w:locked/>
    <w:rsid w:val="00735857"/>
    <w:rPr>
      <w:rFonts w:cs="Times New Roman"/>
    </w:rPr>
  </w:style>
  <w:style w:type="paragraph" w:styleId="BalloonText">
    <w:name w:val="Balloon Text"/>
    <w:basedOn w:val="Normal"/>
    <w:link w:val="BalloonTextChar"/>
    <w:uiPriority w:val="99"/>
    <w:semiHidden/>
    <w:rsid w:val="007358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35857"/>
    <w:rPr>
      <w:rFonts w:ascii="Tahoma" w:hAnsi="Tahoma" w:cs="Tahoma"/>
      <w:sz w:val="16"/>
      <w:szCs w:val="16"/>
    </w:rPr>
  </w:style>
  <w:style w:type="paragraph" w:styleId="Caption">
    <w:name w:val="caption"/>
    <w:basedOn w:val="Normal"/>
    <w:next w:val="Normal"/>
    <w:uiPriority w:val="99"/>
    <w:qFormat/>
    <w:rsid w:val="00EA2144"/>
    <w:rPr>
      <w:b/>
      <w:bCs/>
      <w:caps/>
      <w:sz w:val="16"/>
      <w:szCs w:val="18"/>
    </w:rPr>
  </w:style>
  <w:style w:type="paragraph" w:styleId="Title">
    <w:name w:val="Title"/>
    <w:basedOn w:val="Normal"/>
    <w:next w:val="Normal"/>
    <w:link w:val="TitleChar"/>
    <w:uiPriority w:val="99"/>
    <w:qFormat/>
    <w:rsid w:val="00EA2144"/>
    <w:pPr>
      <w:pBdr>
        <w:top w:val="single" w:sz="12" w:space="1" w:color="C0504D"/>
      </w:pBdr>
      <w:spacing w:line="240" w:lineRule="auto"/>
      <w:jc w:val="right"/>
    </w:pPr>
    <w:rPr>
      <w:smallCaps/>
      <w:sz w:val="48"/>
      <w:szCs w:val="48"/>
    </w:rPr>
  </w:style>
  <w:style w:type="character" w:customStyle="1" w:styleId="TitleChar">
    <w:name w:val="Title Char"/>
    <w:basedOn w:val="DefaultParagraphFont"/>
    <w:link w:val="Title"/>
    <w:uiPriority w:val="99"/>
    <w:locked/>
    <w:rsid w:val="00EA2144"/>
    <w:rPr>
      <w:rFonts w:cs="Times New Roman"/>
      <w:smallCaps/>
      <w:sz w:val="48"/>
      <w:szCs w:val="48"/>
    </w:rPr>
  </w:style>
  <w:style w:type="paragraph" w:styleId="Subtitle">
    <w:name w:val="Subtitle"/>
    <w:basedOn w:val="Normal"/>
    <w:next w:val="Normal"/>
    <w:link w:val="SubtitleChar"/>
    <w:uiPriority w:val="99"/>
    <w:qFormat/>
    <w:rsid w:val="00EA2144"/>
    <w:pPr>
      <w:spacing w:after="720" w:line="240" w:lineRule="auto"/>
      <w:jc w:val="right"/>
    </w:pPr>
    <w:rPr>
      <w:rFonts w:ascii="Cambria" w:hAnsi="Cambria"/>
      <w:szCs w:val="22"/>
    </w:rPr>
  </w:style>
  <w:style w:type="character" w:customStyle="1" w:styleId="SubtitleChar">
    <w:name w:val="Subtitle Char"/>
    <w:basedOn w:val="DefaultParagraphFont"/>
    <w:link w:val="Subtitle"/>
    <w:uiPriority w:val="99"/>
    <w:locked/>
    <w:rsid w:val="00EA2144"/>
    <w:rPr>
      <w:rFonts w:ascii="Cambria" w:hAnsi="Cambria" w:cs="Times New Roman"/>
      <w:sz w:val="22"/>
      <w:szCs w:val="22"/>
    </w:rPr>
  </w:style>
  <w:style w:type="character" w:styleId="Strong">
    <w:name w:val="Strong"/>
    <w:basedOn w:val="DefaultParagraphFont"/>
    <w:uiPriority w:val="99"/>
    <w:qFormat/>
    <w:rsid w:val="00EA2144"/>
    <w:rPr>
      <w:rFonts w:cs="Times New Roman"/>
      <w:b/>
      <w:color w:val="C0504D"/>
    </w:rPr>
  </w:style>
  <w:style w:type="character" w:styleId="Emphasis">
    <w:name w:val="Emphasis"/>
    <w:basedOn w:val="DefaultParagraphFont"/>
    <w:uiPriority w:val="99"/>
    <w:qFormat/>
    <w:rsid w:val="00EA2144"/>
    <w:rPr>
      <w:rFonts w:cs="Times New Roman"/>
      <w:b/>
      <w:i/>
      <w:spacing w:val="10"/>
    </w:rPr>
  </w:style>
  <w:style w:type="paragraph" w:styleId="ListParagraph">
    <w:name w:val="List Paragraph"/>
    <w:basedOn w:val="Normal"/>
    <w:uiPriority w:val="99"/>
    <w:qFormat/>
    <w:rsid w:val="00EA2144"/>
    <w:pPr>
      <w:ind w:left="720"/>
      <w:contextualSpacing/>
    </w:pPr>
  </w:style>
  <w:style w:type="paragraph" w:styleId="Quote">
    <w:name w:val="Quote"/>
    <w:basedOn w:val="Normal"/>
    <w:next w:val="Normal"/>
    <w:link w:val="QuoteChar"/>
    <w:uiPriority w:val="99"/>
    <w:qFormat/>
    <w:rsid w:val="00EA2144"/>
    <w:rPr>
      <w:i/>
    </w:rPr>
  </w:style>
  <w:style w:type="character" w:customStyle="1" w:styleId="QuoteChar">
    <w:name w:val="Quote Char"/>
    <w:basedOn w:val="DefaultParagraphFont"/>
    <w:link w:val="Quote"/>
    <w:uiPriority w:val="99"/>
    <w:locked/>
    <w:rsid w:val="00EA2144"/>
    <w:rPr>
      <w:rFonts w:cs="Times New Roman"/>
      <w:i/>
    </w:rPr>
  </w:style>
  <w:style w:type="paragraph" w:styleId="IntenseQuote">
    <w:name w:val="Intense Quote"/>
    <w:basedOn w:val="Normal"/>
    <w:next w:val="Normal"/>
    <w:link w:val="IntenseQuoteChar"/>
    <w:uiPriority w:val="99"/>
    <w:qFormat/>
    <w:rsid w:val="00EA2144"/>
    <w:pPr>
      <w:pBdr>
        <w:top w:val="single" w:sz="8" w:space="10" w:color="943634"/>
        <w:left w:val="single" w:sz="8" w:space="10" w:color="943634"/>
        <w:bottom w:val="single" w:sz="8" w:space="10" w:color="943634"/>
        <w:right w:val="single" w:sz="8" w:space="10" w:color="943634"/>
      </w:pBdr>
      <w:shd w:val="clear" w:color="auto" w:fill="C0504D"/>
      <w:spacing w:before="140" w:after="140"/>
      <w:ind w:left="1440" w:right="1440"/>
    </w:pPr>
    <w:rPr>
      <w:b/>
      <w:i/>
      <w:color w:val="FFFFFF"/>
    </w:rPr>
  </w:style>
  <w:style w:type="character" w:customStyle="1" w:styleId="IntenseQuoteChar">
    <w:name w:val="Intense Quote Char"/>
    <w:basedOn w:val="DefaultParagraphFont"/>
    <w:link w:val="IntenseQuote"/>
    <w:uiPriority w:val="99"/>
    <w:locked/>
    <w:rsid w:val="00EA2144"/>
    <w:rPr>
      <w:rFonts w:cs="Times New Roman"/>
      <w:b/>
      <w:i/>
      <w:color w:val="FFFFFF"/>
      <w:shd w:val="clear" w:color="auto" w:fill="C0504D"/>
    </w:rPr>
  </w:style>
  <w:style w:type="character" w:styleId="SubtleEmphasis">
    <w:name w:val="Subtle Emphasis"/>
    <w:basedOn w:val="DefaultParagraphFont"/>
    <w:uiPriority w:val="99"/>
    <w:qFormat/>
    <w:rsid w:val="00EA2144"/>
    <w:rPr>
      <w:i/>
    </w:rPr>
  </w:style>
  <w:style w:type="character" w:styleId="IntenseEmphasis">
    <w:name w:val="Intense Emphasis"/>
    <w:basedOn w:val="DefaultParagraphFont"/>
    <w:uiPriority w:val="99"/>
    <w:qFormat/>
    <w:rsid w:val="00EA2144"/>
    <w:rPr>
      <w:b/>
      <w:i/>
      <w:color w:val="C0504D"/>
      <w:spacing w:val="10"/>
    </w:rPr>
  </w:style>
  <w:style w:type="character" w:styleId="SubtleReference">
    <w:name w:val="Subtle Reference"/>
    <w:basedOn w:val="DefaultParagraphFont"/>
    <w:uiPriority w:val="99"/>
    <w:qFormat/>
    <w:rsid w:val="00EA2144"/>
    <w:rPr>
      <w:b/>
    </w:rPr>
  </w:style>
  <w:style w:type="character" w:styleId="IntenseReference">
    <w:name w:val="Intense Reference"/>
    <w:basedOn w:val="DefaultParagraphFont"/>
    <w:uiPriority w:val="99"/>
    <w:qFormat/>
    <w:rsid w:val="00EA2144"/>
    <w:rPr>
      <w:b/>
      <w:smallCaps/>
      <w:spacing w:val="5"/>
      <w:sz w:val="22"/>
      <w:u w:val="single"/>
    </w:rPr>
  </w:style>
  <w:style w:type="character" w:styleId="BookTitle">
    <w:name w:val="Book Title"/>
    <w:basedOn w:val="DefaultParagraphFont"/>
    <w:uiPriority w:val="99"/>
    <w:qFormat/>
    <w:rsid w:val="00EA2144"/>
    <w:rPr>
      <w:rFonts w:ascii="Cambria" w:hAnsi="Cambria"/>
      <w:i/>
      <w:sz w:val="20"/>
    </w:rPr>
  </w:style>
  <w:style w:type="paragraph" w:styleId="TOCHeading">
    <w:name w:val="TOC Heading"/>
    <w:basedOn w:val="Heading1"/>
    <w:next w:val="Normal"/>
    <w:uiPriority w:val="99"/>
    <w:qFormat/>
    <w:rsid w:val="00EA2144"/>
    <w:pPr>
      <w:outlineLvl w:val="9"/>
    </w:pPr>
  </w:style>
  <w:style w:type="character" w:styleId="Hyperlink">
    <w:name w:val="Hyperlink"/>
    <w:basedOn w:val="DefaultParagraphFont"/>
    <w:uiPriority w:val="99"/>
    <w:rsid w:val="00CB447C"/>
    <w:rPr>
      <w:rFonts w:cs="Times New Roman"/>
      <w:color w:val="0000FF"/>
      <w:u w:val="single"/>
    </w:rPr>
  </w:style>
  <w:style w:type="paragraph" w:customStyle="1" w:styleId="Firmato">
    <w:name w:val="Firmato"/>
    <w:basedOn w:val="Normal"/>
    <w:autoRedefine/>
    <w:uiPriority w:val="99"/>
    <w:rsid w:val="0050056C"/>
    <w:pPr>
      <w:autoSpaceDE w:val="0"/>
      <w:autoSpaceDN w:val="0"/>
      <w:adjustRightInd w:val="0"/>
      <w:spacing w:before="800" w:after="0"/>
      <w:ind w:left="5103"/>
      <w:contextualSpacing/>
      <w:jc w:val="center"/>
    </w:pPr>
    <w:rPr>
      <w:rFonts w:cs="Calibri"/>
      <w:color w:val="000000"/>
      <w:szCs w:val="22"/>
    </w:rPr>
  </w:style>
  <w:style w:type="paragraph" w:customStyle="1" w:styleId="LuogoData">
    <w:name w:val="LuogoData"/>
    <w:basedOn w:val="Normal"/>
    <w:autoRedefine/>
    <w:uiPriority w:val="99"/>
    <w:rsid w:val="0093647A"/>
    <w:pPr>
      <w:autoSpaceDE w:val="0"/>
      <w:autoSpaceDN w:val="0"/>
      <w:adjustRightInd w:val="0"/>
      <w:spacing w:before="240" w:after="240" w:line="360" w:lineRule="auto"/>
      <w:contextualSpacing/>
      <w:jc w:val="left"/>
    </w:pPr>
    <w:rPr>
      <w:rFonts w:cs="Calibri"/>
      <w:color w:val="000000"/>
      <w:sz w:val="20"/>
    </w:rPr>
  </w:style>
  <w:style w:type="paragraph" w:customStyle="1" w:styleId="Destinatari">
    <w:name w:val="Destinatari"/>
    <w:basedOn w:val="Normal"/>
    <w:autoRedefine/>
    <w:uiPriority w:val="99"/>
    <w:rsid w:val="006E35AD"/>
    <w:pPr>
      <w:autoSpaceDE w:val="0"/>
      <w:autoSpaceDN w:val="0"/>
      <w:adjustRightInd w:val="0"/>
      <w:spacing w:before="240" w:after="240"/>
      <w:contextualSpacing/>
      <w:jc w:val="right"/>
    </w:pPr>
    <w:rPr>
      <w:rFonts w:cs="Calibri"/>
      <w:color w:val="000000"/>
      <w:szCs w:val="22"/>
    </w:rPr>
  </w:style>
  <w:style w:type="paragraph" w:customStyle="1" w:styleId="Oggetto">
    <w:name w:val="Oggetto"/>
    <w:basedOn w:val="Normal"/>
    <w:next w:val="Normal"/>
    <w:link w:val="OggettoCarattere"/>
    <w:autoRedefine/>
    <w:uiPriority w:val="99"/>
    <w:rsid w:val="00AF6D3E"/>
    <w:pPr>
      <w:spacing w:before="480" w:after="600"/>
      <w:contextualSpacing/>
    </w:pPr>
    <w:rPr>
      <w:rFonts w:cs="Calibri"/>
      <w:b/>
      <w:color w:val="000000"/>
      <w:szCs w:val="22"/>
    </w:rPr>
  </w:style>
  <w:style w:type="character" w:customStyle="1" w:styleId="OggettoCarattere">
    <w:name w:val="Oggetto Carattere"/>
    <w:basedOn w:val="DefaultParagraphFont"/>
    <w:link w:val="Oggetto"/>
    <w:uiPriority w:val="99"/>
    <w:locked/>
    <w:rsid w:val="006E35AD"/>
    <w:rPr>
      <w:rFonts w:ascii="Verdana" w:eastAsia="Times New Roman" w:hAnsi="Verdana" w:cs="Calibri"/>
      <w:b/>
      <w:color w:val="000000"/>
      <w:sz w:val="22"/>
      <w:szCs w:val="22"/>
    </w:rPr>
  </w:style>
  <w:style w:type="table" w:styleId="TableGrid">
    <w:name w:val="Table Grid"/>
    <w:basedOn w:val="TableNormal"/>
    <w:uiPriority w:val="99"/>
    <w:rsid w:val="007468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52072496">
      <w:marLeft w:val="0"/>
      <w:marRight w:val="0"/>
      <w:marTop w:val="0"/>
      <w:marBottom w:val="0"/>
      <w:divBdr>
        <w:top w:val="none" w:sz="0" w:space="0" w:color="auto"/>
        <w:left w:val="none" w:sz="0" w:space="0" w:color="auto"/>
        <w:bottom w:val="none" w:sz="0" w:space="0" w:color="auto"/>
        <w:right w:val="none" w:sz="0" w:space="0" w:color="auto"/>
      </w:divBdr>
    </w:div>
    <w:div w:id="352072497">
      <w:marLeft w:val="0"/>
      <w:marRight w:val="0"/>
      <w:marTop w:val="0"/>
      <w:marBottom w:val="0"/>
      <w:divBdr>
        <w:top w:val="none" w:sz="0" w:space="0" w:color="auto"/>
        <w:left w:val="none" w:sz="0" w:space="0" w:color="auto"/>
        <w:bottom w:val="none" w:sz="0" w:space="0" w:color="auto"/>
        <w:right w:val="none" w:sz="0" w:space="0" w:color="auto"/>
      </w:divBdr>
    </w:div>
    <w:div w:id="352072498">
      <w:marLeft w:val="0"/>
      <w:marRight w:val="0"/>
      <w:marTop w:val="0"/>
      <w:marBottom w:val="0"/>
      <w:divBdr>
        <w:top w:val="none" w:sz="0" w:space="0" w:color="auto"/>
        <w:left w:val="none" w:sz="0" w:space="0" w:color="auto"/>
        <w:bottom w:val="none" w:sz="0" w:space="0" w:color="auto"/>
        <w:right w:val="none" w:sz="0" w:space="0" w:color="auto"/>
      </w:divBdr>
    </w:div>
    <w:div w:id="35207249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mi00815\AppData\Local\Temp\ZGTemp\firma_dirigenti\carta_intestata_firma_dirigente_uff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carta_intestata_firma_dirigente_uff8</Template>
  <TotalTime>0</TotalTime>
  <Pages>8</Pages>
  <Words>730</Words>
  <Characters>4161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dc:title>
  <dc:subject/>
  <dc:creator>Administrator</dc:creator>
  <cp:keywords/>
  <dc:description/>
  <cp:lastModifiedBy> </cp:lastModifiedBy>
  <cp:revision>2</cp:revision>
  <cp:lastPrinted>2015-08-10T11:47:00Z</cp:lastPrinted>
  <dcterms:created xsi:type="dcterms:W3CDTF">2015-08-11T08:00:00Z</dcterms:created>
  <dcterms:modified xsi:type="dcterms:W3CDTF">2015-08-11T08:00:00Z</dcterms:modified>
</cp:coreProperties>
</file>